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4208F" w14:textId="5DC3B087" w:rsidR="004A73BF" w:rsidRPr="005F5AE4" w:rsidRDefault="002D04E0" w:rsidP="00FC320A">
      <w:pPr>
        <w:tabs>
          <w:tab w:val="left" w:pos="10260"/>
        </w:tabs>
        <w:jc w:val="center"/>
      </w:pPr>
      <w:r>
        <w:rPr>
          <w:noProof/>
        </w:rPr>
        <w:drawing>
          <wp:inline distT="0" distB="0" distL="0" distR="0" wp14:anchorId="404A954F" wp14:editId="150B76E7">
            <wp:extent cx="5959241" cy="8731250"/>
            <wp:effectExtent l="0" t="0" r="3810" b="0"/>
            <wp:docPr id="14895672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67240" name="Image 14895672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270" cy="88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BD2"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51BD2E1" wp14:editId="37581EF5">
                <wp:simplePos x="0" y="0"/>
                <wp:positionH relativeFrom="column">
                  <wp:posOffset>-758825</wp:posOffset>
                </wp:positionH>
                <wp:positionV relativeFrom="paragraph">
                  <wp:posOffset>6738620</wp:posOffset>
                </wp:positionV>
                <wp:extent cx="7991475" cy="2849245"/>
                <wp:effectExtent l="0" t="0" r="9525" b="8255"/>
                <wp:wrapNone/>
                <wp:docPr id="2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2849245"/>
                        </a:xfrm>
                        <a:prstGeom prst="rect">
                          <a:avLst/>
                        </a:prstGeom>
                        <a:solidFill>
                          <a:srgbClr val="BC093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B4DBA" id="Rectangle 186" o:spid="_x0000_s1026" style="position:absolute;margin-left:-59.75pt;margin-top:530.6pt;width:629.25pt;height:224.3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" fillcolor="#bc0930" stroked="f"/>
            </w:pict>
          </mc:Fallback>
        </mc:AlternateContent>
      </w:r>
      <w:r w:rsidR="00A87BD2" w:rsidRPr="005F5A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CE9054" wp14:editId="42A2B1CE">
                <wp:simplePos x="0" y="0"/>
                <wp:positionH relativeFrom="column">
                  <wp:posOffset>4826635</wp:posOffset>
                </wp:positionH>
                <wp:positionV relativeFrom="paragraph">
                  <wp:posOffset>7768590</wp:posOffset>
                </wp:positionV>
                <wp:extent cx="2134870" cy="971550"/>
                <wp:effectExtent l="0" t="0" r="0" b="0"/>
                <wp:wrapNone/>
                <wp:docPr id="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01B12" w14:textId="679E28CD" w:rsidR="00B70876" w:rsidRPr="000C6CA1" w:rsidRDefault="00B70876" w:rsidP="00B7087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CE9054"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left:0;text-align:left;margin-left:380.05pt;margin-top:611.7pt;width:168.1pt;height:7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" filled="f" stroked="f">
                <v:textbox>
                  <w:txbxContent>
                    <w:p w14:paraId="26001B12" w14:textId="679E28CD" w:rsidR="00B70876" w:rsidRPr="000C6CA1" w:rsidRDefault="00B70876" w:rsidP="00B7087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A05815" w14:textId="77777777" w:rsidR="0074575A" w:rsidRDefault="0074575A" w:rsidP="00B70876">
      <w:pPr>
        <w:tabs>
          <w:tab w:val="left" w:pos="10260"/>
        </w:tabs>
        <w:sectPr w:rsidR="0074575A" w:rsidSect="00A87B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20427DBA" w14:textId="23D19B7A" w:rsidR="007207FD" w:rsidRPr="00C10FC2" w:rsidRDefault="007207FD" w:rsidP="007207FD">
      <w:pPr>
        <w:pStyle w:val="Paragraphedeliste"/>
        <w:shd w:val="clear" w:color="auto" w:fill="C00000"/>
        <w:ind w:left="0"/>
        <w:rPr>
          <w:rFonts w:ascii="Arial" w:hAnsi="Arial" w:cs="Arial"/>
          <w:b/>
          <w:caps/>
          <w:color w:val="FFFFFF" w:themeColor="background1"/>
          <w:sz w:val="56"/>
          <w:szCs w:val="56"/>
          <w:lang w:val="fr-CH"/>
        </w:rPr>
      </w:pPr>
      <w:r w:rsidRPr="00E07473">
        <w:rPr>
          <w:rFonts w:ascii="Arial" w:hAnsi="Arial" w:cs="Arial"/>
          <w:b/>
          <w:caps/>
          <w:color w:val="FFFFFF" w:themeColor="background1"/>
          <w:sz w:val="56"/>
          <w:szCs w:val="56"/>
          <w:lang w:val="fr-CH"/>
        </w:rPr>
        <w:lastRenderedPageBreak/>
        <w:t xml:space="preserve">Présentation </w:t>
      </w:r>
    </w:p>
    <w:p w14:paraId="0897D69D" w14:textId="3D31131A" w:rsidR="007207FD" w:rsidRPr="00C10FC2" w:rsidRDefault="007207FD" w:rsidP="007207FD">
      <w:pPr>
        <w:pBdr>
          <w:bottom w:val="single" w:sz="4" w:space="1" w:color="auto"/>
        </w:pBdr>
        <w:tabs>
          <w:tab w:val="left" w:pos="10260"/>
        </w:tabs>
        <w:spacing w:line="276" w:lineRule="auto"/>
        <w:rPr>
          <w:rFonts w:ascii="Arial" w:hAnsi="Arial" w:cs="Arial"/>
          <w:b/>
          <w:color w:val="999999" w:themeColor="accent2"/>
          <w:sz w:val="16"/>
          <w:szCs w:val="12"/>
          <w:lang w:val="fr-CH"/>
        </w:rPr>
      </w:pPr>
    </w:p>
    <w:p w14:paraId="3F6034A2" w14:textId="7BF6D15B" w:rsidR="007C61A8" w:rsidRPr="00C10FC2" w:rsidRDefault="009C1308" w:rsidP="00E07473">
      <w:pPr>
        <w:pBdr>
          <w:bottom w:val="single" w:sz="4" w:space="1" w:color="auto"/>
        </w:pBdr>
        <w:tabs>
          <w:tab w:val="left" w:pos="10260"/>
        </w:tabs>
        <w:spacing w:line="276" w:lineRule="auto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C10FC2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RED-FISH NEUCHÂTEL</w:t>
      </w:r>
    </w:p>
    <w:p w14:paraId="0C6B2D58" w14:textId="16D40497" w:rsidR="007C61A8" w:rsidRDefault="00031B59" w:rsidP="00135883">
      <w:pPr>
        <w:pStyle w:val="My"/>
        <w:spacing w:line="276" w:lineRule="auto"/>
        <w:jc w:val="both"/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</w:pPr>
      <w:r w:rsidRPr="00E07473">
        <w:rPr>
          <w:rFonts w:ascii="Arial" w:hAnsi="Arial"/>
          <w:noProof/>
          <w:color w:val="1C1E21"/>
          <w:sz w:val="22"/>
          <w:szCs w:val="22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5DB8E713" wp14:editId="22F52FC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91540" cy="1256665"/>
            <wp:effectExtent l="0" t="0" r="3810" b="0"/>
            <wp:wrapSquare wrapText="bothSides"/>
            <wp:docPr id="208" name="Image 208" descr="Une image contenant chem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rfn_2017_roug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r="13971"/>
                    <a:stretch/>
                  </pic:blipFill>
                  <pic:spPr bwMode="auto">
                    <a:xfrm>
                      <a:off x="0" y="0"/>
                      <a:ext cx="891540" cy="12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</w:rPr>
        <w:t>Le Red Fish Neuchâtel est le club de natation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 xml:space="preserve"> et de triathlon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</w:rPr>
        <w:t xml:space="preserve"> de Neuchâtel fondé en 1917. Il se compose de 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 xml:space="preserve">5 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</w:rPr>
        <w:t>sections et compte p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>lus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</w:rPr>
        <w:t xml:space="preserve"> de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 xml:space="preserve"> 1'</w:t>
      </w:r>
      <w:r w:rsidR="00937F88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>1</w:t>
      </w:r>
      <w:r w:rsidR="00CB54B6"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>0</w:t>
      </w:r>
      <w:r w:rsidR="009C1308"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 xml:space="preserve">0 membres. </w:t>
      </w:r>
    </w:p>
    <w:p w14:paraId="30994F5E" w14:textId="77777777" w:rsidR="00031B59" w:rsidRPr="00E07473" w:rsidRDefault="00031B59" w:rsidP="00135883">
      <w:pPr>
        <w:pStyle w:val="My"/>
        <w:spacing w:line="276" w:lineRule="auto"/>
        <w:jc w:val="both"/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</w:pPr>
    </w:p>
    <w:p w14:paraId="4B72DD62" w14:textId="05CEA260" w:rsidR="009C1308" w:rsidRPr="00E07473" w:rsidRDefault="009C1308" w:rsidP="005F5AE4">
      <w:pPr>
        <w:pStyle w:val="My"/>
        <w:spacing w:line="276" w:lineRule="auto"/>
        <w:jc w:val="both"/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</w:pPr>
      <w:r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>Le Red-Fish Neuchâtel est membre de Swiss Triathlon, et dispose du label « </w:t>
      </w:r>
      <w:r w:rsidR="005F218E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>Argent</w:t>
      </w:r>
      <w:r w:rsidR="00045BAC"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 xml:space="preserve"> </w:t>
      </w:r>
      <w:r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>» pour la saison 202</w:t>
      </w:r>
      <w:r w:rsidR="005F218E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>5</w:t>
      </w:r>
      <w:r w:rsidRPr="00E07473">
        <w:rPr>
          <w:rFonts w:ascii="Arial" w:hAnsi="Arial"/>
          <w:color w:val="1C1E21"/>
          <w:sz w:val="22"/>
          <w:szCs w:val="22"/>
          <w:shd w:val="clear" w:color="auto" w:fill="FFFFFF"/>
          <w:lang w:val="fr-CH"/>
        </w:rPr>
        <w:t xml:space="preserve"> en tant que club formateur. </w:t>
      </w:r>
    </w:p>
    <w:p w14:paraId="73E24A80" w14:textId="70D200D1" w:rsidR="0025485D" w:rsidRPr="00E07473" w:rsidRDefault="0025485D" w:rsidP="005F5AE4">
      <w:pPr>
        <w:pStyle w:val="My"/>
        <w:spacing w:line="276" w:lineRule="auto"/>
        <w:jc w:val="both"/>
        <w:rPr>
          <w:rFonts w:ascii="Arial" w:hAnsi="Arial"/>
          <w:b/>
          <w:color w:val="999999" w:themeColor="accent2"/>
          <w:sz w:val="16"/>
          <w:szCs w:val="16"/>
          <w:lang w:val="fr-CH"/>
        </w:rPr>
      </w:pPr>
    </w:p>
    <w:p w14:paraId="06B7310F" w14:textId="7E0CA038" w:rsidR="00A87BD2" w:rsidRPr="00C10FC2" w:rsidRDefault="009C1308" w:rsidP="00E07473">
      <w:pPr>
        <w:pBdr>
          <w:bottom w:val="single" w:sz="4" w:space="1" w:color="auto"/>
        </w:pBdr>
        <w:spacing w:line="276" w:lineRule="auto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C10FC2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SWISS TRIATHLON</w:t>
      </w:r>
    </w:p>
    <w:p w14:paraId="13A465D7" w14:textId="03F1E5D6" w:rsidR="00031B59" w:rsidRDefault="00031B59" w:rsidP="001358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</w:pPr>
      <w:r w:rsidRPr="00E07473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3B79F380" wp14:editId="29BBDFF0">
            <wp:simplePos x="0" y="0"/>
            <wp:positionH relativeFrom="margin">
              <wp:align>left</wp:align>
            </wp:positionH>
            <wp:positionV relativeFrom="paragraph">
              <wp:posOffset>25306</wp:posOffset>
            </wp:positionV>
            <wp:extent cx="1569720" cy="551180"/>
            <wp:effectExtent l="0" t="0" r="0" b="1270"/>
            <wp:wrapSquare wrapText="bothSides"/>
            <wp:docPr id="4" name="Image 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9"/>
                    <a:stretch/>
                  </pic:blipFill>
                  <pic:spPr bwMode="auto">
                    <a:xfrm>
                      <a:off x="0" y="0"/>
                      <a:ext cx="1569720" cy="55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83" w:rsidRPr="00E07473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Swiss Triathlon est l’organisateur de la </w:t>
      </w:r>
      <w:r w:rsidR="00010883" w:rsidRPr="00C25FB0">
        <w:rPr>
          <w:rFonts w:ascii="Arial" w:eastAsia="Batang" w:hAnsi="Arial" w:cs="Arial"/>
          <w:b/>
          <w:bCs/>
          <w:caps/>
          <w:color w:val="1C1E21"/>
          <w:sz w:val="22"/>
          <w:szCs w:val="22"/>
          <w:shd w:val="clear" w:color="auto" w:fill="FFFFFF"/>
          <w:lang w:eastAsia="ko-KR"/>
        </w:rPr>
        <w:t xml:space="preserve">Regio </w:t>
      </w:r>
      <w:r w:rsidR="00882067" w:rsidRPr="00C25FB0">
        <w:rPr>
          <w:rFonts w:ascii="Arial" w:eastAsia="Batang" w:hAnsi="Arial" w:cs="Arial"/>
          <w:b/>
          <w:bCs/>
          <w:caps/>
          <w:color w:val="1C1E21"/>
          <w:sz w:val="22"/>
          <w:szCs w:val="22"/>
          <w:shd w:val="clear" w:color="auto" w:fill="FFFFFF"/>
          <w:lang w:eastAsia="ko-KR"/>
        </w:rPr>
        <w:t>League</w:t>
      </w:r>
      <w:r w:rsidR="00010883" w:rsidRPr="00031B59">
        <w:rPr>
          <w:rFonts w:ascii="Arial" w:eastAsia="Batang" w:hAnsi="Arial" w:cs="Arial"/>
          <w:b/>
          <w:bCs/>
          <w:color w:val="1C1E21"/>
          <w:sz w:val="22"/>
          <w:szCs w:val="22"/>
          <w:shd w:val="clear" w:color="auto" w:fill="FFFFFF"/>
          <w:lang w:eastAsia="ko-KR"/>
        </w:rPr>
        <w:t xml:space="preserve"> 202</w:t>
      </w:r>
      <w:r w:rsidR="008E45CA">
        <w:rPr>
          <w:rFonts w:ascii="Arial" w:eastAsia="Batang" w:hAnsi="Arial" w:cs="Arial"/>
          <w:b/>
          <w:bCs/>
          <w:color w:val="1C1E21"/>
          <w:sz w:val="22"/>
          <w:szCs w:val="22"/>
          <w:shd w:val="clear" w:color="auto" w:fill="FFFFFF"/>
          <w:lang w:eastAsia="ko-KR"/>
        </w:rPr>
        <w:t>5</w:t>
      </w:r>
      <w:r w:rsidRPr="00031B59">
        <w:rPr>
          <w:rFonts w:ascii="Arial" w:eastAsia="Batang" w:hAnsi="Arial" w:cs="Arial"/>
          <w:b/>
          <w:bCs/>
          <w:color w:val="1C1E21"/>
          <w:sz w:val="22"/>
          <w:szCs w:val="22"/>
          <w:shd w:val="clear" w:color="auto" w:fill="FFFFFF"/>
          <w:lang w:eastAsia="ko-KR"/>
        </w:rPr>
        <w:t xml:space="preserve"> </w:t>
      </w:r>
      <w:r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(RL)</w:t>
      </w:r>
      <w:r w:rsidR="00010883" w:rsidRPr="00E07473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. </w:t>
      </w:r>
    </w:p>
    <w:p w14:paraId="477E522D" w14:textId="3AFAD3D6" w:rsidR="007C3E04" w:rsidRDefault="00010883" w:rsidP="003C6D6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</w:pPr>
      <w:r w:rsidRPr="00E07473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Ce circuit de</w:t>
      </w:r>
      <w:r w:rsidR="00ED54DF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 </w:t>
      </w:r>
      <w:r w:rsidRPr="00E07473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compétitions s’adresse aux écoliers filles et garçons, âgés de 10 à 13 ans, nés entre 20</w:t>
      </w:r>
      <w:r w:rsidR="00937F88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1</w:t>
      </w:r>
      <w:r w:rsidR="008E45CA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2</w:t>
      </w:r>
      <w:r w:rsidR="00CB54B6" w:rsidRPr="00E07473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 </w:t>
      </w:r>
      <w:r w:rsidRPr="00E07473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et 201</w:t>
      </w:r>
      <w:r w:rsidR="008E45CA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5</w:t>
      </w:r>
      <w:r w:rsidRPr="00E07473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 (catégories Ecoliers 10-11 et Ecoliers 12-13)</w:t>
      </w:r>
      <w:r w:rsidR="00EC1775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. </w:t>
      </w:r>
      <w:r w:rsidR="007C3E04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La p</w:t>
      </w:r>
      <w:r w:rsidR="007C3E04" w:rsidRPr="007C3E04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>articipation</w:t>
      </w:r>
      <w:r w:rsidR="007C3E04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 est </w:t>
      </w:r>
      <w:r w:rsidR="007C3E04" w:rsidRPr="007C3E04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possible avec le StartPASS annuel sans club (à l'exception de la finale nationale, pour laquelle l'appartenance à un club est nécessaire). </w:t>
      </w:r>
    </w:p>
    <w:p w14:paraId="5D6FEF96" w14:textId="589B1406" w:rsidR="00EC1775" w:rsidRPr="00E07473" w:rsidRDefault="007C3E04" w:rsidP="003C6D6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</w:pPr>
      <w:r w:rsidRPr="007C3E04">
        <w:rPr>
          <w:rFonts w:ascii="Arial" w:eastAsia="Batang" w:hAnsi="Arial" w:cs="Arial"/>
          <w:color w:val="1C1E21"/>
          <w:sz w:val="22"/>
          <w:szCs w:val="22"/>
          <w:shd w:val="clear" w:color="auto" w:fill="FFFFFF"/>
          <w:lang w:eastAsia="ko-KR"/>
        </w:rPr>
        <w:t xml:space="preserve">Il est possible de participer à des compétitions en dehors de sa propre région (dans la limite des places disponibles). </w:t>
      </w:r>
    </w:p>
    <w:p w14:paraId="3DA23E71" w14:textId="77777777" w:rsidR="00135883" w:rsidRPr="00E07473" w:rsidRDefault="00135883" w:rsidP="001358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="Batang" w:hAnsi="Arial" w:cs="Arial"/>
          <w:color w:val="1C1E21"/>
          <w:sz w:val="16"/>
          <w:szCs w:val="16"/>
          <w:shd w:val="clear" w:color="auto" w:fill="FFFFFF"/>
          <w:lang w:eastAsia="ko-KR"/>
        </w:rPr>
      </w:pPr>
    </w:p>
    <w:p w14:paraId="53A0DB01" w14:textId="639A8E21" w:rsidR="007C61A8" w:rsidRPr="00C10FC2" w:rsidRDefault="00CB54B6" w:rsidP="00E07473">
      <w:pPr>
        <w:pBdr>
          <w:bottom w:val="single" w:sz="4" w:space="1" w:color="auto"/>
        </w:pBdr>
        <w:spacing w:line="276" w:lineRule="auto"/>
        <w:rPr>
          <w:rFonts w:ascii="Arial" w:hAnsi="Arial" w:cs="Arial"/>
          <w:b/>
          <w:caps/>
          <w:color w:val="999999" w:themeColor="accent2"/>
          <w:sz w:val="28"/>
          <w:szCs w:val="22"/>
          <w:lang w:val="fr-CH"/>
        </w:rPr>
      </w:pPr>
      <w:r w:rsidRPr="00C10FC2">
        <w:rPr>
          <w:rFonts w:ascii="Arial" w:hAnsi="Arial" w:cs="Arial"/>
          <w:b/>
          <w:caps/>
          <w:color w:val="999999" w:themeColor="accent2"/>
          <w:sz w:val="28"/>
          <w:szCs w:val="22"/>
          <w:lang w:val="fr-CH"/>
        </w:rPr>
        <w:t>St Blaise &amp; Hauterive</w:t>
      </w:r>
    </w:p>
    <w:p w14:paraId="4EADF224" w14:textId="16E6B922" w:rsidR="00952D66" w:rsidRDefault="00952D66" w:rsidP="00135883">
      <w:pPr>
        <w:pStyle w:val="My"/>
        <w:spacing w:line="276" w:lineRule="auto"/>
        <w:jc w:val="both"/>
        <w:rPr>
          <w:rStyle w:val="sowc"/>
          <w:rFonts w:ascii="Arial" w:hAnsi="Arial"/>
          <w:sz w:val="22"/>
          <w:szCs w:val="22"/>
          <w:lang w:val="fr-CH"/>
        </w:rPr>
      </w:pPr>
      <w:r w:rsidRPr="00E07473">
        <w:rPr>
          <w:rStyle w:val="sowc"/>
          <w:rFonts w:ascii="Arial" w:hAnsi="Arial"/>
          <w:sz w:val="22"/>
          <w:szCs w:val="22"/>
          <w:lang w:val="fr-CH"/>
        </w:rPr>
        <w:t>C</w:t>
      </w:r>
      <w:r w:rsidR="00CB54B6" w:rsidRPr="00E07473">
        <w:rPr>
          <w:rStyle w:val="sowc"/>
          <w:rFonts w:ascii="Arial" w:hAnsi="Arial"/>
          <w:sz w:val="22"/>
          <w:szCs w:val="22"/>
          <w:lang w:val="fr-CH"/>
        </w:rPr>
        <w:t>e sont les</w:t>
      </w:r>
      <w:r w:rsidRPr="00E07473">
        <w:rPr>
          <w:rStyle w:val="sowc"/>
          <w:rFonts w:ascii="Arial" w:hAnsi="Arial"/>
          <w:sz w:val="22"/>
          <w:szCs w:val="22"/>
          <w:lang w:val="fr-CH"/>
        </w:rPr>
        <w:t xml:space="preserve"> commune</w:t>
      </w:r>
      <w:r w:rsidR="00CB54B6" w:rsidRPr="00E07473">
        <w:rPr>
          <w:rStyle w:val="sowc"/>
          <w:rFonts w:ascii="Arial" w:hAnsi="Arial"/>
          <w:sz w:val="22"/>
          <w:szCs w:val="22"/>
          <w:lang w:val="fr-CH"/>
        </w:rPr>
        <w:t>s</w:t>
      </w:r>
      <w:r w:rsidRPr="00E07473">
        <w:rPr>
          <w:rStyle w:val="sowc"/>
          <w:rFonts w:ascii="Arial" w:hAnsi="Arial"/>
          <w:sz w:val="22"/>
          <w:szCs w:val="22"/>
          <w:lang w:val="fr-CH"/>
        </w:rPr>
        <w:t xml:space="preserve"> de </w:t>
      </w:r>
      <w:r w:rsidR="00CB54B6" w:rsidRPr="00E07473">
        <w:rPr>
          <w:rStyle w:val="sowc"/>
          <w:rFonts w:ascii="Arial" w:hAnsi="Arial"/>
          <w:sz w:val="22"/>
          <w:szCs w:val="22"/>
          <w:lang w:val="fr-CH"/>
        </w:rPr>
        <w:t>Saint</w:t>
      </w:r>
      <w:r w:rsidR="00ED54DF">
        <w:rPr>
          <w:rStyle w:val="sowc"/>
          <w:rFonts w:ascii="Arial" w:hAnsi="Arial"/>
          <w:sz w:val="22"/>
          <w:szCs w:val="22"/>
          <w:lang w:val="fr-CH"/>
        </w:rPr>
        <w:t>-</w:t>
      </w:r>
      <w:r w:rsidR="00CB54B6" w:rsidRPr="00E07473">
        <w:rPr>
          <w:rStyle w:val="sowc"/>
          <w:rFonts w:ascii="Arial" w:hAnsi="Arial"/>
          <w:sz w:val="22"/>
          <w:szCs w:val="22"/>
          <w:lang w:val="fr-CH"/>
        </w:rPr>
        <w:t xml:space="preserve">Blaise et </w:t>
      </w:r>
      <w:r w:rsidR="00ED54DF">
        <w:rPr>
          <w:rStyle w:val="sowc"/>
          <w:rFonts w:ascii="Arial" w:hAnsi="Arial"/>
          <w:sz w:val="22"/>
          <w:szCs w:val="22"/>
          <w:lang w:val="fr-CH"/>
        </w:rPr>
        <w:t>d’</w:t>
      </w:r>
      <w:r w:rsidR="00CB54B6" w:rsidRPr="00E07473">
        <w:rPr>
          <w:rStyle w:val="sowc"/>
          <w:rFonts w:ascii="Arial" w:hAnsi="Arial"/>
          <w:sz w:val="22"/>
          <w:szCs w:val="22"/>
          <w:lang w:val="fr-CH"/>
        </w:rPr>
        <w:t>Hauterive</w:t>
      </w:r>
      <w:r w:rsidRPr="00E07473">
        <w:rPr>
          <w:rStyle w:val="sowc"/>
          <w:rFonts w:ascii="Arial" w:hAnsi="Arial"/>
          <w:sz w:val="22"/>
          <w:szCs w:val="22"/>
          <w:lang w:val="fr-CH"/>
        </w:rPr>
        <w:t xml:space="preserve"> qui v</w:t>
      </w:r>
      <w:r w:rsidR="00CB54B6" w:rsidRPr="00E07473">
        <w:rPr>
          <w:rStyle w:val="sowc"/>
          <w:rFonts w:ascii="Arial" w:hAnsi="Arial"/>
          <w:sz w:val="22"/>
          <w:szCs w:val="22"/>
          <w:lang w:val="fr-CH"/>
        </w:rPr>
        <w:t>ont</w:t>
      </w:r>
      <w:r w:rsidRPr="00E07473">
        <w:rPr>
          <w:rStyle w:val="sowc"/>
          <w:rFonts w:ascii="Arial" w:hAnsi="Arial"/>
          <w:sz w:val="22"/>
          <w:szCs w:val="22"/>
          <w:lang w:val="fr-CH"/>
        </w:rPr>
        <w:t xml:space="preserve"> </w:t>
      </w:r>
      <w:r w:rsidR="00937F88">
        <w:rPr>
          <w:rStyle w:val="sowc"/>
          <w:rFonts w:ascii="Arial" w:hAnsi="Arial"/>
          <w:sz w:val="22"/>
          <w:szCs w:val="22"/>
          <w:lang w:val="fr-CH"/>
        </w:rPr>
        <w:t xml:space="preserve">à nouveau </w:t>
      </w:r>
      <w:r w:rsidRPr="00E07473">
        <w:rPr>
          <w:rStyle w:val="sowc"/>
          <w:rFonts w:ascii="Arial" w:hAnsi="Arial"/>
          <w:sz w:val="22"/>
          <w:szCs w:val="22"/>
          <w:lang w:val="fr-CH"/>
        </w:rPr>
        <w:t>accueillir cette édition 202</w:t>
      </w:r>
      <w:r w:rsidR="005F218E">
        <w:rPr>
          <w:rStyle w:val="sowc"/>
          <w:rFonts w:ascii="Arial" w:hAnsi="Arial"/>
          <w:sz w:val="22"/>
          <w:szCs w:val="22"/>
          <w:lang w:val="fr-CH"/>
        </w:rPr>
        <w:t>5</w:t>
      </w:r>
      <w:r w:rsidRPr="00E07473">
        <w:rPr>
          <w:rStyle w:val="sowc"/>
          <w:rFonts w:ascii="Arial" w:hAnsi="Arial"/>
          <w:sz w:val="22"/>
          <w:szCs w:val="22"/>
          <w:lang w:val="fr-CH"/>
        </w:rPr>
        <w:t xml:space="preserve"> de la Regio </w:t>
      </w:r>
      <w:r w:rsidR="00882067" w:rsidRPr="00E07473">
        <w:rPr>
          <w:rStyle w:val="sowc"/>
          <w:rFonts w:ascii="Arial" w:hAnsi="Arial"/>
          <w:sz w:val="22"/>
          <w:szCs w:val="22"/>
          <w:lang w:val="fr-CH"/>
        </w:rPr>
        <w:t>League</w:t>
      </w:r>
      <w:r w:rsidRPr="00E07473">
        <w:rPr>
          <w:rStyle w:val="sowc"/>
          <w:rFonts w:ascii="Arial" w:hAnsi="Arial"/>
          <w:sz w:val="22"/>
          <w:szCs w:val="22"/>
          <w:lang w:val="fr-CH"/>
        </w:rPr>
        <w:t xml:space="preserve"> à Neuchâtel</w:t>
      </w:r>
      <w:r w:rsidR="00ED54DF">
        <w:rPr>
          <w:rStyle w:val="sowc"/>
          <w:rFonts w:ascii="Arial" w:hAnsi="Arial"/>
          <w:sz w:val="22"/>
          <w:szCs w:val="22"/>
          <w:lang w:val="fr-CH"/>
        </w:rPr>
        <w:t xml:space="preserve"> pour un Triathlon complet présentant les 3 épreuves à la suite : Natation, Cyclisme, Course à pied.</w:t>
      </w:r>
    </w:p>
    <w:p w14:paraId="2F4EA6C9" w14:textId="77777777" w:rsidR="00031B59" w:rsidRDefault="00031B59" w:rsidP="00135883">
      <w:pPr>
        <w:pStyle w:val="My"/>
        <w:spacing w:line="276" w:lineRule="auto"/>
        <w:jc w:val="both"/>
        <w:rPr>
          <w:rStyle w:val="sowc"/>
          <w:rFonts w:ascii="Arial" w:hAnsi="Arial"/>
          <w:sz w:val="22"/>
          <w:szCs w:val="22"/>
          <w:lang w:val="fr-CH"/>
        </w:rPr>
      </w:pPr>
    </w:p>
    <w:p w14:paraId="571DD438" w14:textId="496A6715" w:rsidR="00045BAC" w:rsidRPr="00E07473" w:rsidRDefault="00045BAC" w:rsidP="00045BAC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E07473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PARKING</w:t>
      </w:r>
    </w:p>
    <w:p w14:paraId="5B718358" w14:textId="756FD85B" w:rsidR="00C10FC2" w:rsidRDefault="00C10FC2" w:rsidP="00045BAC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Le</w:t>
      </w:r>
      <w:r w:rsidR="00045BAC" w:rsidRPr="00E07473">
        <w:rPr>
          <w:rFonts w:ascii="Arial" w:hAnsi="Arial" w:cs="Arial"/>
          <w:sz w:val="22"/>
          <w:szCs w:val="22"/>
          <w:lang w:val="fr-CH"/>
        </w:rPr>
        <w:t xml:space="preserve"> parking</w:t>
      </w:r>
      <w:r>
        <w:rPr>
          <w:rFonts w:ascii="Arial" w:hAnsi="Arial" w:cs="Arial"/>
          <w:sz w:val="22"/>
          <w:szCs w:val="22"/>
          <w:lang w:val="fr-CH"/>
        </w:rPr>
        <w:t xml:space="preserve"> du Port</w:t>
      </w:r>
      <w:r w:rsidR="00ED54DF">
        <w:rPr>
          <w:rFonts w:ascii="Arial" w:hAnsi="Arial" w:cs="Arial"/>
          <w:sz w:val="22"/>
          <w:szCs w:val="22"/>
          <w:lang w:val="fr-CH"/>
        </w:rPr>
        <w:t xml:space="preserve"> de Saint-Blaise</w:t>
      </w:r>
      <w:r>
        <w:rPr>
          <w:rFonts w:ascii="Arial" w:hAnsi="Arial" w:cs="Arial"/>
          <w:sz w:val="22"/>
          <w:szCs w:val="22"/>
          <w:lang w:val="fr-CH"/>
        </w:rPr>
        <w:t xml:space="preserve">, payant, </w:t>
      </w:r>
      <w:r w:rsidR="00045BAC" w:rsidRPr="00E07473">
        <w:rPr>
          <w:rFonts w:ascii="Arial" w:hAnsi="Arial" w:cs="Arial"/>
          <w:sz w:val="22"/>
          <w:szCs w:val="22"/>
          <w:lang w:val="fr-CH"/>
        </w:rPr>
        <w:t>est situé à proximité de la zone de transition</w:t>
      </w:r>
      <w:r w:rsidR="00692BF9" w:rsidRPr="00E07473">
        <w:rPr>
          <w:rFonts w:ascii="Arial" w:hAnsi="Arial" w:cs="Arial"/>
          <w:sz w:val="22"/>
          <w:szCs w:val="22"/>
          <w:lang w:val="fr-CH"/>
        </w:rPr>
        <w:t xml:space="preserve">. </w:t>
      </w:r>
    </w:p>
    <w:p w14:paraId="2E634901" w14:textId="3BB9A165" w:rsidR="00045BAC" w:rsidRPr="00031B59" w:rsidRDefault="00692BF9" w:rsidP="00C10FC2">
      <w:pPr>
        <w:tabs>
          <w:tab w:val="left" w:pos="10260"/>
        </w:tabs>
        <w:rPr>
          <w:rFonts w:ascii="Arial" w:hAnsi="Arial" w:cs="Arial"/>
          <w:i/>
          <w:iCs/>
          <w:sz w:val="22"/>
          <w:szCs w:val="22"/>
          <w:lang w:val="fr-CH"/>
        </w:rPr>
      </w:pPr>
      <w:r w:rsidRPr="00031B59">
        <w:rPr>
          <w:rFonts w:ascii="Arial" w:hAnsi="Arial" w:cs="Arial"/>
          <w:i/>
          <w:iCs/>
          <w:sz w:val="22"/>
          <w:szCs w:val="22"/>
          <w:lang w:val="fr-CH"/>
        </w:rPr>
        <w:t>Parking du Port – rue du Port – 2072 Saint-Blaise</w:t>
      </w:r>
    </w:p>
    <w:p w14:paraId="31F46AFB" w14:textId="17185EE7" w:rsidR="00045BAC" w:rsidRDefault="00045BAC" w:rsidP="00045BAC">
      <w:pPr>
        <w:tabs>
          <w:tab w:val="left" w:pos="10260"/>
        </w:tabs>
        <w:jc w:val="both"/>
        <w:rPr>
          <w:rFonts w:ascii="Arial" w:hAnsi="Arial" w:cs="Arial"/>
          <w:sz w:val="16"/>
          <w:szCs w:val="16"/>
          <w:lang w:val="fr-CH"/>
        </w:rPr>
      </w:pPr>
    </w:p>
    <w:p w14:paraId="0FC174B8" w14:textId="1CA91D35" w:rsidR="00C10FC2" w:rsidRPr="00E07473" w:rsidRDefault="00C10FC2" w:rsidP="00C10FC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VESTIAIRES &amp; DOUCHES</w:t>
      </w:r>
    </w:p>
    <w:p w14:paraId="61C4A06C" w14:textId="18691023" w:rsidR="00C10FC2" w:rsidRDefault="00C10FC2" w:rsidP="00C10FC2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D</w:t>
      </w:r>
      <w:r w:rsidRPr="00E07473">
        <w:rPr>
          <w:rFonts w:ascii="Arial" w:hAnsi="Arial" w:cs="Arial"/>
          <w:sz w:val="22"/>
          <w:szCs w:val="22"/>
          <w:lang w:val="fr-CH"/>
        </w:rPr>
        <w:t xml:space="preserve">es </w:t>
      </w:r>
      <w:r>
        <w:rPr>
          <w:rFonts w:ascii="Arial" w:hAnsi="Arial" w:cs="Arial"/>
          <w:sz w:val="22"/>
          <w:szCs w:val="22"/>
          <w:lang w:val="fr-CH"/>
        </w:rPr>
        <w:t>vestiaires et des douches seront à disposition des athlètes dans la capitainerie du port de S</w:t>
      </w:r>
      <w:r w:rsidR="00ED54DF">
        <w:rPr>
          <w:rFonts w:ascii="Arial" w:hAnsi="Arial" w:cs="Arial"/>
          <w:sz w:val="22"/>
          <w:szCs w:val="22"/>
          <w:lang w:val="fr-CH"/>
        </w:rPr>
        <w:t>aint-</w:t>
      </w:r>
      <w:r>
        <w:rPr>
          <w:rFonts w:ascii="Arial" w:hAnsi="Arial" w:cs="Arial"/>
          <w:sz w:val="22"/>
          <w:szCs w:val="22"/>
          <w:lang w:val="fr-CH"/>
        </w:rPr>
        <w:t>Blaise.</w:t>
      </w:r>
      <w:r w:rsidRPr="00E07473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583D0B11" w14:textId="77777777" w:rsidR="003C6D68" w:rsidRDefault="003C6D68" w:rsidP="00C10FC2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</w:p>
    <w:p w14:paraId="1EFDB3F6" w14:textId="77777777" w:rsidR="00EC45E7" w:rsidRDefault="00EC45E7" w:rsidP="00C10FC2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</w:p>
    <w:p w14:paraId="0B7616A3" w14:textId="77777777" w:rsidR="00EC45E7" w:rsidRDefault="00EC45E7" w:rsidP="00C10FC2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</w:p>
    <w:p w14:paraId="08B8DAD5" w14:textId="32937563" w:rsidR="00045BAC" w:rsidRPr="00E07473" w:rsidRDefault="00045BAC" w:rsidP="00C10FC2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E07473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INSCRIPTIONS</w:t>
      </w:r>
    </w:p>
    <w:p w14:paraId="36AFC0F9" w14:textId="2A994010" w:rsidR="00045BAC" w:rsidRDefault="00045BAC" w:rsidP="00045BAC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  <w:r w:rsidRPr="00E07473">
        <w:rPr>
          <w:rFonts w:ascii="Arial" w:hAnsi="Arial" w:cs="Arial"/>
          <w:sz w:val="22"/>
          <w:szCs w:val="22"/>
          <w:lang w:val="fr-CH"/>
        </w:rPr>
        <w:t xml:space="preserve">Les responsables de la relève des clubs de formation inscrivent eux-mêmes leurs athlètes et leurs équipes pour la </w:t>
      </w: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 w:rsidR="00692BF9" w:rsidRPr="00E07473">
        <w:rPr>
          <w:rFonts w:ascii="Arial" w:hAnsi="Arial" w:cs="Arial"/>
          <w:sz w:val="22"/>
          <w:szCs w:val="22"/>
          <w:lang w:val="fr-CH"/>
        </w:rPr>
        <w:t xml:space="preserve"> 202</w:t>
      </w:r>
      <w:r w:rsidR="008E45CA">
        <w:rPr>
          <w:rFonts w:ascii="Arial" w:hAnsi="Arial" w:cs="Arial"/>
          <w:sz w:val="22"/>
          <w:szCs w:val="22"/>
          <w:lang w:val="fr-CH"/>
        </w:rPr>
        <w:t>5</w:t>
      </w:r>
      <w:r w:rsidR="00692BF9" w:rsidRPr="00E07473">
        <w:rPr>
          <w:rFonts w:ascii="Arial" w:hAnsi="Arial" w:cs="Arial"/>
          <w:sz w:val="22"/>
          <w:szCs w:val="22"/>
          <w:lang w:val="fr-CH"/>
        </w:rPr>
        <w:t xml:space="preserve">. </w:t>
      </w:r>
    </w:p>
    <w:p w14:paraId="4DA60444" w14:textId="77777777" w:rsidR="000E27D1" w:rsidRPr="00E07473" w:rsidRDefault="000E27D1" w:rsidP="00045BAC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</w:p>
    <w:p w14:paraId="797ACD96" w14:textId="075CC4EB" w:rsidR="00DF0755" w:rsidRDefault="00692BF9" w:rsidP="00031B59">
      <w:pPr>
        <w:shd w:val="clear" w:color="auto" w:fill="EEECE1" w:themeFill="background2"/>
        <w:tabs>
          <w:tab w:val="left" w:pos="10260"/>
        </w:tabs>
        <w:jc w:val="both"/>
        <w:rPr>
          <w:rFonts w:ascii="Arial" w:hAnsi="Arial" w:cs="Arial"/>
          <w:b/>
          <w:bCs/>
          <w:color w:val="C00000"/>
          <w:sz w:val="22"/>
          <w:szCs w:val="22"/>
          <w:lang w:val="fr-CH"/>
        </w:rPr>
      </w:pPr>
      <w:r w:rsidRPr="004361DD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Pour l</w:t>
      </w:r>
      <w:r w:rsidR="004361DD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’</w:t>
      </w:r>
      <w:r w:rsidRPr="004361DD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 xml:space="preserve">épreuve </w:t>
      </w:r>
      <w:r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Open</w:t>
      </w:r>
      <w:r w:rsidR="004361DD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 xml:space="preserve"> Race</w:t>
      </w:r>
      <w:r w:rsidR="004A3B17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 xml:space="preserve"> </w:t>
      </w:r>
      <w:r w:rsidR="00296D13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8</w:t>
      </w:r>
      <w:r w:rsidR="004A3B17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-1</w:t>
      </w:r>
      <w:r w:rsidR="00296D13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6</w:t>
      </w:r>
      <w:r w:rsidR="004A3B17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 xml:space="preserve"> ans</w:t>
      </w:r>
      <w:r w:rsidR="00C25FB0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*</w:t>
      </w:r>
      <w:r w:rsidRPr="004361DD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, le</w:t>
      </w:r>
      <w:r w:rsidR="004A3B17" w:rsidRPr="004361DD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s informations et le</w:t>
      </w:r>
      <w:r w:rsidRPr="004361DD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 xml:space="preserve"> lien d’inscription</w:t>
      </w:r>
      <w:r w:rsidR="004A3B17" w:rsidRPr="004361DD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 xml:space="preserve"> se trouvent ici :</w:t>
      </w:r>
    </w:p>
    <w:p w14:paraId="04062741" w14:textId="617DDF49" w:rsidR="00692BF9" w:rsidRPr="004361DD" w:rsidRDefault="00296D13" w:rsidP="00DF0755">
      <w:pPr>
        <w:shd w:val="clear" w:color="auto" w:fill="EEECE1" w:themeFill="background2"/>
        <w:tabs>
          <w:tab w:val="left" w:pos="10260"/>
        </w:tabs>
        <w:jc w:val="center"/>
        <w:rPr>
          <w:rFonts w:ascii="Arial" w:hAnsi="Arial" w:cs="Arial"/>
          <w:b/>
          <w:bCs/>
          <w:sz w:val="22"/>
          <w:szCs w:val="22"/>
          <w:lang w:val="fr-CH"/>
        </w:rPr>
      </w:pPr>
      <w:r>
        <w:rPr>
          <w:noProof/>
        </w:rPr>
        <w:drawing>
          <wp:inline distT="0" distB="0" distL="0" distR="0" wp14:anchorId="34EBE988" wp14:editId="05BF3E10">
            <wp:extent cx="1076325" cy="1072630"/>
            <wp:effectExtent l="0" t="0" r="0" b="0"/>
            <wp:docPr id="21134299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2999" name="Image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48" cy="10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EFEE" w14:textId="63B1BE79" w:rsidR="000E27D1" w:rsidRDefault="000E27D1" w:rsidP="00031B59">
      <w:pPr>
        <w:shd w:val="clear" w:color="auto" w:fill="EEECE1" w:themeFill="background2"/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</w:p>
    <w:p w14:paraId="34E52038" w14:textId="2A6E7A23" w:rsidR="000E27D1" w:rsidRPr="004361DD" w:rsidRDefault="000E27D1" w:rsidP="004361DD">
      <w:pPr>
        <w:shd w:val="clear" w:color="auto" w:fill="C00000"/>
        <w:tabs>
          <w:tab w:val="left" w:pos="10260"/>
        </w:tabs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  <w:lang w:val="fr-CH"/>
        </w:rPr>
      </w:pPr>
      <w:r w:rsidRPr="004361DD">
        <w:rPr>
          <w:rFonts w:ascii="Arial" w:hAnsi="Arial" w:cs="Arial"/>
          <w:b/>
          <w:bCs/>
          <w:color w:val="FFFFFF" w:themeColor="background1"/>
          <w:sz w:val="22"/>
          <w:szCs w:val="22"/>
          <w:lang w:val="fr-CH"/>
        </w:rPr>
        <w:t xml:space="preserve">Inscriptions avant le </w:t>
      </w:r>
      <w:r w:rsidR="00CC0ED8">
        <w:rPr>
          <w:rFonts w:ascii="Arial" w:hAnsi="Arial" w:cs="Arial"/>
          <w:b/>
          <w:bCs/>
          <w:color w:val="FFFFFF" w:themeColor="background1"/>
          <w:sz w:val="22"/>
          <w:szCs w:val="22"/>
          <w:lang w:val="fr-CH"/>
        </w:rPr>
        <w:t>16</w:t>
      </w:r>
      <w:r w:rsidRPr="004361DD">
        <w:rPr>
          <w:rFonts w:ascii="Arial" w:hAnsi="Arial" w:cs="Arial"/>
          <w:b/>
          <w:bCs/>
          <w:color w:val="FFFFFF" w:themeColor="background1"/>
          <w:sz w:val="22"/>
          <w:szCs w:val="22"/>
          <w:lang w:val="fr-CH"/>
        </w:rPr>
        <w:t xml:space="preserve"> juin 202</w:t>
      </w:r>
      <w:r w:rsidR="005F33C1">
        <w:rPr>
          <w:rFonts w:ascii="Arial" w:hAnsi="Arial" w:cs="Arial"/>
          <w:b/>
          <w:bCs/>
          <w:color w:val="FFFFFF" w:themeColor="background1"/>
          <w:sz w:val="22"/>
          <w:szCs w:val="22"/>
          <w:lang w:val="fr-CH"/>
        </w:rPr>
        <w:t>5</w:t>
      </w:r>
    </w:p>
    <w:p w14:paraId="73603367" w14:textId="29266E45" w:rsidR="00692BF9" w:rsidRPr="004361DD" w:rsidRDefault="00692BF9" w:rsidP="00045BAC">
      <w:pPr>
        <w:tabs>
          <w:tab w:val="left" w:pos="10260"/>
        </w:tabs>
        <w:jc w:val="both"/>
        <w:rPr>
          <w:rFonts w:ascii="Arial" w:hAnsi="Arial" w:cs="Arial"/>
          <w:sz w:val="20"/>
          <w:szCs w:val="20"/>
          <w:lang w:val="fr-CH"/>
        </w:rPr>
      </w:pPr>
    </w:p>
    <w:p w14:paraId="426102F1" w14:textId="26ECF7C1" w:rsidR="004361DD" w:rsidRPr="004361DD" w:rsidRDefault="00E21881" w:rsidP="004361DD">
      <w:pPr>
        <w:tabs>
          <w:tab w:val="left" w:pos="10260"/>
        </w:tabs>
        <w:jc w:val="both"/>
        <w:rPr>
          <w:rFonts w:ascii="Arial" w:hAnsi="Arial" w:cs="Arial"/>
          <w:color w:val="C00000"/>
          <w:sz w:val="20"/>
          <w:szCs w:val="20"/>
          <w:lang w:val="fr-CH"/>
        </w:rPr>
      </w:pPr>
      <w:r>
        <w:rPr>
          <w:rFonts w:ascii="Arial" w:hAnsi="Arial" w:cs="Arial"/>
          <w:color w:val="C00000"/>
          <w:sz w:val="20"/>
          <w:szCs w:val="20"/>
          <w:lang w:val="fr-CH"/>
        </w:rPr>
        <w:t xml:space="preserve">Cette catégorie est </w:t>
      </w:r>
      <w:r w:rsidR="004361DD" w:rsidRPr="004361DD">
        <w:rPr>
          <w:rFonts w:ascii="Arial" w:hAnsi="Arial" w:cs="Arial"/>
          <w:color w:val="C00000"/>
          <w:sz w:val="20"/>
          <w:szCs w:val="20"/>
          <w:lang w:val="fr-CH"/>
        </w:rPr>
        <w:t>réservée aux athlètes non-licenciés</w:t>
      </w:r>
      <w:r>
        <w:rPr>
          <w:rFonts w:ascii="Arial" w:hAnsi="Arial" w:cs="Arial"/>
          <w:color w:val="C00000"/>
          <w:sz w:val="20"/>
          <w:szCs w:val="20"/>
          <w:lang w:val="fr-CH"/>
        </w:rPr>
        <w:t>*</w:t>
      </w:r>
      <w:r w:rsidR="004361DD" w:rsidRPr="004361DD">
        <w:rPr>
          <w:rFonts w:ascii="Arial" w:hAnsi="Arial" w:cs="Arial"/>
          <w:color w:val="C00000"/>
          <w:sz w:val="20"/>
          <w:szCs w:val="20"/>
          <w:lang w:val="fr-CH"/>
        </w:rPr>
        <w:t xml:space="preserve"> à Swiss Triathlon</w:t>
      </w:r>
      <w:r>
        <w:rPr>
          <w:rFonts w:ascii="Arial" w:hAnsi="Arial" w:cs="Arial"/>
          <w:color w:val="C00000"/>
          <w:sz w:val="20"/>
          <w:szCs w:val="20"/>
          <w:lang w:val="fr-CH"/>
        </w:rPr>
        <w:t xml:space="preserve"> (*ne disposant pas d’un StartPASS) </w:t>
      </w:r>
    </w:p>
    <w:p w14:paraId="4A518A46" w14:textId="77777777" w:rsidR="004361DD" w:rsidRPr="004361DD" w:rsidRDefault="004361DD" w:rsidP="004361DD">
      <w:pPr>
        <w:tabs>
          <w:tab w:val="left" w:pos="10260"/>
        </w:tabs>
        <w:jc w:val="both"/>
        <w:rPr>
          <w:rFonts w:ascii="Arial" w:hAnsi="Arial" w:cs="Arial"/>
          <w:lang w:val="fr-CH"/>
        </w:rPr>
      </w:pPr>
    </w:p>
    <w:p w14:paraId="4D035099" w14:textId="04D94910" w:rsidR="00692BF9" w:rsidRPr="00E07473" w:rsidRDefault="00692BF9" w:rsidP="00692BF9">
      <w:pPr>
        <w:pBdr>
          <w:bottom w:val="single" w:sz="4" w:space="1" w:color="auto"/>
        </w:pBd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18"/>
          <w:szCs w:val="18"/>
          <w:lang w:val="fr-CH" w:eastAsia="en-US"/>
        </w:rPr>
      </w:pPr>
      <w:r w:rsidRPr="00E07473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B</w:t>
      </w:r>
      <w:r w:rsidR="00E07473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UVETTE / CANTINE</w:t>
      </w:r>
    </w:p>
    <w:p w14:paraId="1CCD5457" w14:textId="77777777" w:rsidR="00C80A17" w:rsidRDefault="00692BF9" w:rsidP="000E27D1">
      <w:pPr>
        <w:jc w:val="both"/>
        <w:textAlignment w:val="baseline"/>
        <w:rPr>
          <w:rFonts w:ascii="Arial" w:hAnsi="Arial" w:cs="Arial"/>
          <w:sz w:val="22"/>
          <w:szCs w:val="22"/>
          <w:lang w:val="fr-CH"/>
        </w:rPr>
      </w:pPr>
      <w:r w:rsidRPr="00E07473">
        <w:rPr>
          <w:rFonts w:ascii="Arial" w:hAnsi="Arial" w:cs="Arial"/>
          <w:sz w:val="22"/>
          <w:szCs w:val="22"/>
          <w:lang w:val="fr-CH"/>
        </w:rPr>
        <w:t xml:space="preserve">Il n’y aura pas d’établissement de restauration </w:t>
      </w:r>
      <w:r w:rsidR="000E27D1">
        <w:rPr>
          <w:rFonts w:ascii="Arial" w:hAnsi="Arial" w:cs="Arial"/>
          <w:sz w:val="22"/>
          <w:szCs w:val="22"/>
          <w:lang w:val="fr-CH"/>
        </w:rPr>
        <w:t xml:space="preserve">de l’organisation </w:t>
      </w:r>
      <w:r w:rsidRPr="00E07473">
        <w:rPr>
          <w:rFonts w:ascii="Arial" w:hAnsi="Arial" w:cs="Arial"/>
          <w:sz w:val="22"/>
          <w:szCs w:val="22"/>
          <w:lang w:val="fr-CH"/>
        </w:rPr>
        <w:t xml:space="preserve">durant la manifestation. </w:t>
      </w:r>
    </w:p>
    <w:p w14:paraId="28E00FB4" w14:textId="77777777" w:rsidR="00C80A17" w:rsidRDefault="00C80A17" w:rsidP="000E27D1">
      <w:pPr>
        <w:jc w:val="both"/>
        <w:textAlignment w:val="baseline"/>
        <w:rPr>
          <w:rFonts w:ascii="Arial" w:hAnsi="Arial" w:cs="Arial"/>
          <w:sz w:val="22"/>
          <w:szCs w:val="22"/>
          <w:lang w:val="fr-CH"/>
        </w:rPr>
      </w:pPr>
    </w:p>
    <w:p w14:paraId="43E63F78" w14:textId="0C29564A" w:rsidR="000E27D1" w:rsidRPr="000E27D1" w:rsidRDefault="00692BF9" w:rsidP="000E27D1">
      <w:pPr>
        <w:jc w:val="both"/>
        <w:textAlignment w:val="baseline"/>
        <w:rPr>
          <w:rFonts w:ascii="Arial" w:hAnsi="Arial" w:cs="Arial"/>
          <w:sz w:val="22"/>
          <w:szCs w:val="22"/>
          <w:lang w:val="fr-CH"/>
        </w:rPr>
      </w:pPr>
      <w:r w:rsidRPr="00E07473">
        <w:rPr>
          <w:rFonts w:ascii="Arial" w:hAnsi="Arial" w:cs="Arial"/>
          <w:sz w:val="22"/>
          <w:szCs w:val="22"/>
          <w:lang w:val="fr-CH"/>
        </w:rPr>
        <w:t>Des solutions sur site existent</w:t>
      </w:r>
      <w:r w:rsidR="00C10FC2">
        <w:rPr>
          <w:rFonts w:ascii="Arial" w:hAnsi="Arial" w:cs="Arial"/>
          <w:sz w:val="22"/>
          <w:szCs w:val="22"/>
          <w:lang w:val="fr-CH"/>
        </w:rPr>
        <w:t xml:space="preserve"> </w:t>
      </w:r>
      <w:r w:rsidR="000E27D1">
        <w:rPr>
          <w:rFonts w:ascii="Arial" w:hAnsi="Arial" w:cs="Arial"/>
          <w:sz w:val="22"/>
          <w:szCs w:val="22"/>
          <w:lang w:val="fr-CH"/>
        </w:rPr>
        <w:t>avec le restaurant La Buvette (</w:t>
      </w:r>
      <w:hyperlink r:id="rId18" w:history="1">
        <w:r w:rsidR="000E27D1" w:rsidRPr="00A41F1B">
          <w:rPr>
            <w:rFonts w:ascii="Arial" w:hAnsi="Arial" w:cs="Arial"/>
            <w:sz w:val="22"/>
            <w:szCs w:val="22"/>
            <w:lang w:val="fr-CH"/>
          </w:rPr>
          <w:t>www.la-buvette.ch</w:t>
        </w:r>
      </w:hyperlink>
      <w:r w:rsidR="000E27D1">
        <w:rPr>
          <w:rFonts w:ascii="Arial" w:hAnsi="Arial" w:cs="Arial"/>
          <w:sz w:val="22"/>
          <w:szCs w:val="22"/>
          <w:lang w:val="fr-CH"/>
        </w:rPr>
        <w:t xml:space="preserve"> </w:t>
      </w:r>
      <w:r w:rsidR="000E27D1" w:rsidRPr="000E27D1">
        <w:rPr>
          <w:rFonts w:ascii="Arial" w:hAnsi="Arial" w:cs="Arial"/>
          <w:sz w:val="22"/>
          <w:szCs w:val="22"/>
          <w:lang w:val="fr-CH"/>
        </w:rPr>
        <w:t>/</w:t>
      </w:r>
      <w:r w:rsidR="000E27D1">
        <w:rPr>
          <w:rFonts w:ascii="Arial" w:hAnsi="Arial" w:cs="Arial"/>
          <w:sz w:val="22"/>
          <w:szCs w:val="22"/>
          <w:lang w:val="fr-CH"/>
        </w:rPr>
        <w:t xml:space="preserve"> </w:t>
      </w:r>
      <w:r w:rsidR="000E27D1" w:rsidRPr="000E27D1">
        <w:rPr>
          <w:rFonts w:ascii="Arial" w:hAnsi="Arial" w:cs="Arial"/>
          <w:sz w:val="22"/>
          <w:szCs w:val="22"/>
          <w:lang w:val="fr-CH"/>
        </w:rPr>
        <w:t>Ch. des Pêcheurs</w:t>
      </w:r>
      <w:r w:rsidR="000E27D1">
        <w:rPr>
          <w:rFonts w:ascii="Arial" w:hAnsi="Arial" w:cs="Arial"/>
          <w:sz w:val="22"/>
          <w:szCs w:val="22"/>
          <w:lang w:val="fr-CH"/>
        </w:rPr>
        <w:t xml:space="preserve"> - </w:t>
      </w:r>
      <w:r w:rsidR="000E27D1" w:rsidRPr="000E27D1">
        <w:rPr>
          <w:rFonts w:ascii="Arial" w:hAnsi="Arial" w:cs="Arial"/>
          <w:sz w:val="22"/>
          <w:szCs w:val="22"/>
          <w:lang w:val="fr-CH"/>
        </w:rPr>
        <w:t>2072 St-Blaise</w:t>
      </w:r>
      <w:r w:rsidR="000E27D1">
        <w:rPr>
          <w:rFonts w:ascii="Arial" w:hAnsi="Arial" w:cs="Arial"/>
          <w:sz w:val="22"/>
          <w:szCs w:val="22"/>
          <w:lang w:val="fr-CH"/>
        </w:rPr>
        <w:t xml:space="preserve"> / </w:t>
      </w:r>
      <w:r w:rsidR="000E27D1" w:rsidRPr="000E27D1">
        <w:rPr>
          <w:rFonts w:ascii="Arial" w:hAnsi="Arial" w:cs="Arial"/>
          <w:sz w:val="22"/>
          <w:szCs w:val="22"/>
          <w:lang w:val="fr-CH"/>
        </w:rPr>
        <w:t>+41 (0)32 753 51 21</w:t>
      </w:r>
      <w:r w:rsidR="000E27D1">
        <w:rPr>
          <w:rFonts w:ascii="Arial" w:hAnsi="Arial" w:cs="Arial"/>
          <w:sz w:val="22"/>
          <w:szCs w:val="22"/>
          <w:lang w:val="fr-CH"/>
        </w:rPr>
        <w:t xml:space="preserve"> / </w:t>
      </w:r>
      <w:r w:rsidR="000E27D1" w:rsidRPr="000E27D1">
        <w:rPr>
          <w:rFonts w:ascii="Arial" w:hAnsi="Arial" w:cs="Arial"/>
          <w:sz w:val="22"/>
          <w:szCs w:val="22"/>
          <w:lang w:val="fr-CH"/>
        </w:rPr>
        <w:t>info@la-buvette.ch</w:t>
      </w:r>
    </w:p>
    <w:p w14:paraId="749326C0" w14:textId="0F26CA2C" w:rsidR="00692BF9" w:rsidRDefault="00692BF9" w:rsidP="00045BAC">
      <w:pPr>
        <w:tabs>
          <w:tab w:val="left" w:pos="10260"/>
        </w:tabs>
        <w:jc w:val="both"/>
        <w:rPr>
          <w:rFonts w:ascii="Arial" w:hAnsi="Arial" w:cs="Arial"/>
          <w:lang w:val="fr-CH"/>
        </w:rPr>
      </w:pPr>
    </w:p>
    <w:p w14:paraId="5C381EE0" w14:textId="77777777" w:rsidR="00692BF9" w:rsidRPr="00724215" w:rsidRDefault="00692BF9" w:rsidP="00692BF9">
      <w:pPr>
        <w:pStyle w:val="My"/>
        <w:pBdr>
          <w:bottom w:val="single" w:sz="4" w:space="1" w:color="auto"/>
        </w:pBdr>
        <w:spacing w:line="276" w:lineRule="auto"/>
        <w:jc w:val="center"/>
        <w:rPr>
          <w:b/>
          <w:bCs/>
          <w:lang w:val="fr-CH"/>
        </w:rPr>
      </w:pPr>
      <w:r w:rsidRPr="00724215">
        <w:rPr>
          <w:b/>
          <w:bCs/>
          <w:lang w:val="fr-CH"/>
        </w:rPr>
        <w:t>PARTENAIRES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6"/>
        <w:gridCol w:w="2636"/>
      </w:tblGrid>
      <w:tr w:rsidR="00D05645" w14:paraId="67DC3A81" w14:textId="77777777" w:rsidTr="00307352">
        <w:trPr>
          <w:trHeight w:val="894"/>
        </w:trPr>
        <w:tc>
          <w:tcPr>
            <w:tcW w:w="2406" w:type="dxa"/>
            <w:vAlign w:val="center"/>
          </w:tcPr>
          <w:p w14:paraId="5FD1864A" w14:textId="3234EF60" w:rsidR="009C6850" w:rsidRDefault="009F73BD" w:rsidP="00307352">
            <w:pPr>
              <w:pStyle w:val="My"/>
              <w:jc w:val="center"/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33CFFEC8" wp14:editId="13C2062A">
                  <wp:extent cx="1250671" cy="505767"/>
                  <wp:effectExtent l="0" t="0" r="6985" b="8890"/>
                  <wp:docPr id="8" name="Image 8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, clipart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54" cy="51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14:paraId="0419ABB0" w14:textId="49D3F2F2" w:rsidR="009C6850" w:rsidRDefault="009C6850" w:rsidP="00307352">
            <w:pPr>
              <w:pStyle w:val="My"/>
              <w:jc w:val="center"/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631C0474" wp14:editId="44E3CE7A">
                  <wp:extent cx="540000" cy="540000"/>
                  <wp:effectExtent l="0" t="0" r="0" b="0"/>
                  <wp:docPr id="3" name="Image 3" descr="Une image contenant objet, dessin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logo_j_s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645" w14:paraId="4E6CDD92" w14:textId="77777777" w:rsidTr="00307352">
        <w:trPr>
          <w:trHeight w:val="894"/>
        </w:trPr>
        <w:tc>
          <w:tcPr>
            <w:tcW w:w="2406" w:type="dxa"/>
            <w:vAlign w:val="center"/>
          </w:tcPr>
          <w:p w14:paraId="06BD5037" w14:textId="59277D9D" w:rsidR="009C6850" w:rsidRDefault="009C6850" w:rsidP="00307352">
            <w:pPr>
              <w:pStyle w:val="My"/>
              <w:jc w:val="center"/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5B0ACD52" wp14:editId="419FBD3D">
                  <wp:extent cx="1137443" cy="396000"/>
                  <wp:effectExtent l="0" t="0" r="5715" b="4445"/>
                  <wp:docPr id="5" name="Image 5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14_loro-beneficiaire15_q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43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14:paraId="27BB104B" w14:textId="2D47BA1D" w:rsidR="009C6850" w:rsidRDefault="009F73BD" w:rsidP="00307352">
            <w:pPr>
              <w:pStyle w:val="My"/>
              <w:jc w:val="center"/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33BBABF3" wp14:editId="41C052B5">
                  <wp:extent cx="1273159" cy="393194"/>
                  <wp:effectExtent l="0" t="0" r="3810" b="6985"/>
                  <wp:docPr id="2" name="Image 2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3774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46" b="19053"/>
                          <a:stretch/>
                        </pic:blipFill>
                        <pic:spPr bwMode="auto">
                          <a:xfrm>
                            <a:off x="0" y="0"/>
                            <a:ext cx="1289024" cy="398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645" w14:paraId="4F1D2547" w14:textId="77777777" w:rsidTr="00307352">
        <w:trPr>
          <w:trHeight w:val="894"/>
        </w:trPr>
        <w:tc>
          <w:tcPr>
            <w:tcW w:w="2406" w:type="dxa"/>
            <w:vAlign w:val="center"/>
          </w:tcPr>
          <w:p w14:paraId="417CF917" w14:textId="2B373FB1" w:rsidR="009C6850" w:rsidRDefault="009F73BD" w:rsidP="00307352">
            <w:pPr>
              <w:pStyle w:val="My"/>
              <w:jc w:val="center"/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0193368E" wp14:editId="07A0A37B">
                  <wp:extent cx="1246909" cy="36775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1" t="37526" r="16602" b="36082"/>
                          <a:stretch/>
                        </pic:blipFill>
                        <pic:spPr bwMode="auto">
                          <a:xfrm>
                            <a:off x="0" y="0"/>
                            <a:ext cx="1263406" cy="37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14:paraId="726CB308" w14:textId="0753F9A7" w:rsidR="009C6850" w:rsidRDefault="00D05645" w:rsidP="00307352">
            <w:pPr>
              <w:pStyle w:val="My"/>
              <w:jc w:val="center"/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3B9D3CC8" wp14:editId="7ABA70E3">
                  <wp:extent cx="887535" cy="297440"/>
                  <wp:effectExtent l="0" t="0" r="8255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32" cy="30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645" w14:paraId="153579D7" w14:textId="77777777" w:rsidTr="00307352">
        <w:trPr>
          <w:trHeight w:val="894"/>
        </w:trPr>
        <w:tc>
          <w:tcPr>
            <w:tcW w:w="2406" w:type="dxa"/>
            <w:vAlign w:val="center"/>
          </w:tcPr>
          <w:p w14:paraId="23A11AF2" w14:textId="7781DD38" w:rsidR="00D05645" w:rsidRDefault="00DC3C6A" w:rsidP="00307352">
            <w:pPr>
              <w:pStyle w:val="My"/>
              <w:jc w:val="center"/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4C1096EB" wp14:editId="216A7555">
                  <wp:extent cx="643142" cy="643142"/>
                  <wp:effectExtent l="0" t="0" r="5080" b="5080"/>
                  <wp:docPr id="17" name="Image 17" descr="Une image contenant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logo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61" cy="65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14:paraId="76938A81" w14:textId="64C011FB" w:rsidR="00D05645" w:rsidRDefault="00EF09DF" w:rsidP="00307352">
            <w:pPr>
              <w:pStyle w:val="My"/>
              <w:jc w:val="center"/>
              <w:rPr>
                <w:noProof/>
                <w:lang w:val="fr-CH"/>
              </w:rPr>
            </w:pPr>
            <w:r>
              <w:rPr>
                <w:noProof/>
              </w:rPr>
              <w:drawing>
                <wp:inline distT="0" distB="0" distL="0" distR="0" wp14:anchorId="6977CF20" wp14:editId="774C3DB8">
                  <wp:extent cx="1544595" cy="207037"/>
                  <wp:effectExtent l="0" t="0" r="0" b="2540"/>
                  <wp:docPr id="212252002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46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567FD" w14:textId="77777777" w:rsidR="00692BF9" w:rsidRPr="00724215" w:rsidRDefault="00692BF9" w:rsidP="00692BF9">
      <w:pPr>
        <w:pStyle w:val="My"/>
        <w:spacing w:line="276" w:lineRule="auto"/>
        <w:jc w:val="center"/>
        <w:rPr>
          <w:lang w:val="fr-CH"/>
        </w:rPr>
      </w:pPr>
    </w:p>
    <w:p w14:paraId="5E45518E" w14:textId="0B34EE4E" w:rsidR="00692BF9" w:rsidRPr="001F5862" w:rsidRDefault="00692BF9" w:rsidP="001F5862">
      <w:pPr>
        <w:pStyle w:val="My"/>
        <w:spacing w:line="276" w:lineRule="auto"/>
        <w:jc w:val="center"/>
        <w:rPr>
          <w:rStyle w:val="sowc"/>
          <w:sz w:val="12"/>
          <w:szCs w:val="12"/>
          <w:lang w:val="fr-CH"/>
        </w:rPr>
      </w:pPr>
    </w:p>
    <w:p w14:paraId="42B0B843" w14:textId="77777777" w:rsidR="007207FD" w:rsidRDefault="007207FD" w:rsidP="00EC45E7">
      <w:pPr>
        <w:pStyle w:val="My"/>
        <w:spacing w:line="276" w:lineRule="auto"/>
        <w:rPr>
          <w:noProof/>
          <w:lang w:val="fr-CH"/>
        </w:rPr>
        <w:sectPr w:rsidR="007207FD" w:rsidSect="00C10FC2">
          <w:type w:val="continuous"/>
          <w:pgSz w:w="12240" w:h="15840" w:code="1"/>
          <w:pgMar w:top="990" w:right="990" w:bottom="1620" w:left="990" w:header="360" w:footer="371" w:gutter="0"/>
          <w:cols w:num="2" w:space="616"/>
          <w:docGrid w:linePitch="360"/>
        </w:sectPr>
      </w:pPr>
    </w:p>
    <w:p w14:paraId="29CD8450" w14:textId="77777777" w:rsidR="00692BF9" w:rsidRDefault="00692BF9" w:rsidP="00EC45E7">
      <w:pPr>
        <w:pStyle w:val="My"/>
        <w:spacing w:line="276" w:lineRule="auto"/>
        <w:rPr>
          <w:noProof/>
          <w:lang w:val="fr-CH"/>
        </w:rPr>
      </w:pPr>
    </w:p>
    <w:p w14:paraId="67877515" w14:textId="77777777" w:rsidR="007207FD" w:rsidRPr="003A78C1" w:rsidRDefault="007207FD" w:rsidP="007207FD">
      <w:pPr>
        <w:pStyle w:val="Paragraphedeliste"/>
        <w:shd w:val="clear" w:color="auto" w:fill="BC0930"/>
        <w:ind w:left="0"/>
        <w:rPr>
          <w:rFonts w:ascii="Arial" w:hAnsi="Arial" w:cs="Arial"/>
          <w:b/>
          <w:color w:val="FFFFFF" w:themeColor="background1"/>
          <w:sz w:val="56"/>
          <w:szCs w:val="56"/>
        </w:rPr>
      </w:pPr>
      <w:bookmarkStart w:id="0" w:name="_Hlk193095819"/>
      <w:r>
        <w:rPr>
          <w:rFonts w:ascii="Arial" w:hAnsi="Arial" w:cs="Arial"/>
          <w:b/>
          <w:color w:val="FFFFFF" w:themeColor="background1"/>
          <w:sz w:val="56"/>
          <w:szCs w:val="56"/>
        </w:rPr>
        <w:t>INFORMATIONS</w:t>
      </w:r>
    </w:p>
    <w:bookmarkEnd w:id="0"/>
    <w:p w14:paraId="49E4B5D5" w14:textId="77777777" w:rsidR="00E07473" w:rsidRPr="004A3B17" w:rsidRDefault="00E07473" w:rsidP="00045BAC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16"/>
          <w:szCs w:val="12"/>
          <w:lang w:val="fr-CH"/>
        </w:rPr>
      </w:pPr>
    </w:p>
    <w:p w14:paraId="5B268700" w14:textId="4C509158" w:rsidR="00045BAC" w:rsidRPr="00E07473" w:rsidRDefault="00045BAC" w:rsidP="00045BAC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E07473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 xml:space="preserve">REGLEMENT </w:t>
      </w:r>
      <w:r w:rsidRPr="00E07473">
        <w:rPr>
          <w:rFonts w:ascii="Arial" w:hAnsi="Arial" w:cs="Arial"/>
          <w:b/>
          <w:caps/>
          <w:color w:val="999999" w:themeColor="accent2"/>
          <w:sz w:val="28"/>
          <w:szCs w:val="22"/>
          <w:lang w:val="fr-CH"/>
        </w:rPr>
        <w:t>GéNéRAL</w:t>
      </w:r>
    </w:p>
    <w:p w14:paraId="36ABBBA9" w14:textId="2DCBAF58" w:rsidR="00045BAC" w:rsidRPr="00981D76" w:rsidRDefault="00045BAC" w:rsidP="00981D76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E07473">
        <w:rPr>
          <w:rFonts w:ascii="Arial" w:hAnsi="Arial" w:cs="Arial"/>
          <w:sz w:val="22"/>
          <w:szCs w:val="22"/>
          <w:lang w:val="fr-CH"/>
        </w:rPr>
        <w:t xml:space="preserve">Le règlement officiel des compétitions de Swiss Triathlon s’applique. </w:t>
      </w:r>
    </w:p>
    <w:p w14:paraId="754B1CC1" w14:textId="1FFD91FC" w:rsidR="00045BAC" w:rsidRDefault="00045BAC" w:rsidP="00045BAC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E07473">
        <w:rPr>
          <w:rFonts w:ascii="Arial" w:hAnsi="Arial" w:cs="Arial"/>
          <w:sz w:val="22"/>
          <w:szCs w:val="22"/>
          <w:lang w:val="fr-CH"/>
        </w:rPr>
        <w:t xml:space="preserve">L’athlète a besoin d’un VTT ainsi que d’un casque. </w:t>
      </w:r>
    </w:p>
    <w:p w14:paraId="003FCDAF" w14:textId="77777777" w:rsidR="0067044E" w:rsidRPr="00E07473" w:rsidRDefault="0067044E" w:rsidP="0067044E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A41F1B">
        <w:rPr>
          <w:rFonts w:ascii="Arial" w:hAnsi="Arial" w:cs="Arial"/>
          <w:sz w:val="22"/>
          <w:szCs w:val="22"/>
          <w:lang w:val="fr-CH"/>
        </w:rPr>
        <w:t xml:space="preserve">En cas de comportement </w:t>
      </w:r>
      <w:r w:rsidRPr="00E07473">
        <w:rPr>
          <w:rFonts w:ascii="Arial" w:hAnsi="Arial" w:cs="Arial"/>
          <w:sz w:val="22"/>
          <w:szCs w:val="22"/>
          <w:lang w:val="fr-CH"/>
        </w:rPr>
        <w:t xml:space="preserve">inadéquat, l’arbitre ou les bénévoles officiels peuvent imposer à l’athlète un arrêt de courte durée (Stop &amp; Go). On peut leur demander de corriger l’erreur commise avant de poursuivre la compétition. </w:t>
      </w:r>
    </w:p>
    <w:p w14:paraId="7F382989" w14:textId="54464DF6" w:rsidR="0067044E" w:rsidRDefault="0067044E" w:rsidP="0067044E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E07473">
        <w:rPr>
          <w:rFonts w:ascii="Arial" w:hAnsi="Arial" w:cs="Arial"/>
          <w:sz w:val="22"/>
          <w:szCs w:val="22"/>
          <w:lang w:val="fr-CH"/>
        </w:rPr>
        <w:t xml:space="preserve">L’arbitre peut exclure de la course un athlète si sa sécurité ou celle des autres athlètes est menacée. </w:t>
      </w:r>
    </w:p>
    <w:p w14:paraId="2829CA48" w14:textId="77777777" w:rsidR="0067044E" w:rsidRPr="0067044E" w:rsidRDefault="0067044E" w:rsidP="0067044E">
      <w:pPr>
        <w:pStyle w:val="Paragraphedeliste"/>
        <w:tabs>
          <w:tab w:val="left" w:pos="10260"/>
        </w:tabs>
        <w:ind w:left="284"/>
        <w:jc w:val="both"/>
        <w:rPr>
          <w:rFonts w:ascii="Arial" w:hAnsi="Arial" w:cs="Arial"/>
          <w:sz w:val="22"/>
          <w:szCs w:val="22"/>
          <w:lang w:val="fr-CH"/>
        </w:rPr>
      </w:pPr>
    </w:p>
    <w:p w14:paraId="5F2E5C8F" w14:textId="1683793D" w:rsidR="00A41F1B" w:rsidRPr="00E07473" w:rsidRDefault="00A41F1B" w:rsidP="00A41F1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E07473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 xml:space="preserve">REGLEMENT </w:t>
      </w:r>
      <w:r>
        <w:rPr>
          <w:rFonts w:ascii="Arial" w:hAnsi="Arial" w:cs="Arial"/>
          <w:b/>
          <w:caps/>
          <w:color w:val="999999" w:themeColor="accent2"/>
          <w:sz w:val="28"/>
          <w:szCs w:val="22"/>
          <w:lang w:val="fr-CH"/>
        </w:rPr>
        <w:t>REGIO LEAGUE</w:t>
      </w:r>
    </w:p>
    <w:p w14:paraId="5FB41106" w14:textId="4DCD696A" w:rsidR="00A41F1B" w:rsidRPr="00AB40BB" w:rsidRDefault="00A41F1B" w:rsidP="00A41F1B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E07473">
        <w:rPr>
          <w:rFonts w:ascii="Arial" w:hAnsi="Arial" w:cs="Arial"/>
          <w:sz w:val="22"/>
          <w:szCs w:val="22"/>
          <w:lang w:val="fr-CH"/>
        </w:rPr>
        <w:t>Seuls les athlètes de la région qui ont commandé le StartPASS sont autorisés à participer</w:t>
      </w:r>
      <w:r>
        <w:rPr>
          <w:rFonts w:ascii="Arial" w:hAnsi="Arial" w:cs="Arial"/>
          <w:sz w:val="22"/>
          <w:szCs w:val="22"/>
          <w:lang w:val="fr-CH"/>
        </w:rPr>
        <w:t xml:space="preserve"> à l’étape de Regio League</w:t>
      </w:r>
      <w:r w:rsidR="0067044E">
        <w:rPr>
          <w:rFonts w:ascii="Arial" w:hAnsi="Arial" w:cs="Arial"/>
          <w:sz w:val="22"/>
          <w:szCs w:val="22"/>
          <w:lang w:val="fr-CH"/>
        </w:rPr>
        <w:t>.</w:t>
      </w:r>
    </w:p>
    <w:p w14:paraId="5D9B1A90" w14:textId="427ED954" w:rsidR="00045BAC" w:rsidRPr="0067044E" w:rsidRDefault="00045BAC" w:rsidP="00045BAC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67044E">
        <w:rPr>
          <w:rFonts w:ascii="Arial" w:hAnsi="Arial" w:cs="Arial"/>
          <w:sz w:val="22"/>
          <w:szCs w:val="22"/>
          <w:lang w:val="fr-CH"/>
        </w:rPr>
        <w:t>Le développement maximal autorisé ne doit pas dépasser 5,66 m</w:t>
      </w:r>
      <w:r w:rsidR="0067044E" w:rsidRPr="0067044E">
        <w:rPr>
          <w:rFonts w:ascii="Arial" w:hAnsi="Arial" w:cs="Arial"/>
          <w:sz w:val="22"/>
          <w:szCs w:val="22"/>
          <w:lang w:val="fr-CH"/>
        </w:rPr>
        <w:t>.</w:t>
      </w:r>
    </w:p>
    <w:p w14:paraId="7D2ECD27" w14:textId="77777777" w:rsidR="00045BAC" w:rsidRPr="0067044E" w:rsidRDefault="00045BAC" w:rsidP="00045BAC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67044E">
        <w:rPr>
          <w:rFonts w:ascii="Arial" w:hAnsi="Arial" w:cs="Arial"/>
          <w:sz w:val="22"/>
          <w:szCs w:val="22"/>
          <w:lang w:val="fr-CH"/>
        </w:rPr>
        <w:t xml:space="preserve">Les recours auprès de l’arbitre peuvent être déposés par l’équipe/le responsable de club au plus tard 15 minutes après la course. </w:t>
      </w:r>
    </w:p>
    <w:p w14:paraId="067A8281" w14:textId="0E9CD2AD" w:rsidR="00045BAC" w:rsidRPr="0067044E" w:rsidRDefault="00045BAC" w:rsidP="0020145A">
      <w:pPr>
        <w:pStyle w:val="Paragraphedeliste"/>
        <w:numPr>
          <w:ilvl w:val="0"/>
          <w:numId w:val="7"/>
        </w:numPr>
        <w:tabs>
          <w:tab w:val="left" w:pos="10260"/>
        </w:tabs>
        <w:ind w:left="284" w:hanging="284"/>
        <w:jc w:val="both"/>
        <w:rPr>
          <w:rFonts w:ascii="Arial" w:hAnsi="Arial" w:cs="Arial"/>
          <w:sz w:val="22"/>
          <w:szCs w:val="22"/>
          <w:lang w:val="fr-CH"/>
        </w:rPr>
      </w:pPr>
      <w:r w:rsidRPr="0067044E">
        <w:rPr>
          <w:rFonts w:ascii="Arial" w:hAnsi="Arial" w:cs="Arial"/>
          <w:sz w:val="22"/>
          <w:szCs w:val="22"/>
          <w:lang w:val="fr-CH"/>
        </w:rPr>
        <w:t>Un responsable du club assiste au briefing. Le briefing est obligatoire</w:t>
      </w:r>
      <w:r w:rsidR="00AB40BB" w:rsidRPr="0067044E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314AED06" w14:textId="77777777" w:rsidR="005227AC" w:rsidRPr="005227AC" w:rsidRDefault="005227AC" w:rsidP="005227AC">
      <w:pPr>
        <w:pStyle w:val="Paragraphedeliste"/>
        <w:tabs>
          <w:tab w:val="left" w:pos="10260"/>
        </w:tabs>
        <w:ind w:left="284"/>
        <w:jc w:val="both"/>
        <w:rPr>
          <w:rFonts w:ascii="Arial" w:hAnsi="Arial" w:cs="Arial"/>
          <w:sz w:val="16"/>
          <w:szCs w:val="16"/>
          <w:lang w:val="fr-CH"/>
        </w:rPr>
      </w:pPr>
    </w:p>
    <w:p w14:paraId="5CA5C188" w14:textId="2FAC9D84" w:rsidR="007207FD" w:rsidRPr="003A78C1" w:rsidRDefault="007207FD" w:rsidP="007207FD">
      <w:pPr>
        <w:pStyle w:val="Paragraphedeliste"/>
        <w:shd w:val="clear" w:color="auto" w:fill="BC0930"/>
        <w:ind w:left="0"/>
        <w:rPr>
          <w:rFonts w:ascii="Arial" w:hAnsi="Arial" w:cs="Arial"/>
          <w:b/>
          <w:color w:val="FFFFFF" w:themeColor="background1"/>
          <w:sz w:val="56"/>
          <w:szCs w:val="56"/>
        </w:rPr>
      </w:pPr>
      <w:r>
        <w:rPr>
          <w:rFonts w:ascii="Arial" w:hAnsi="Arial" w:cs="Arial"/>
          <w:b/>
          <w:color w:val="FFFFFF" w:themeColor="background1"/>
          <w:sz w:val="56"/>
          <w:szCs w:val="56"/>
        </w:rPr>
        <w:t>PARCOURS</w:t>
      </w:r>
    </w:p>
    <w:p w14:paraId="2FF0A784" w14:textId="77777777" w:rsidR="0013646E" w:rsidRPr="004A3B17" w:rsidRDefault="0013646E" w:rsidP="00EE7BE7">
      <w:pPr>
        <w:spacing w:line="276" w:lineRule="auto"/>
        <w:jc w:val="both"/>
        <w:rPr>
          <w:sz w:val="16"/>
          <w:szCs w:val="16"/>
          <w:lang w:val="fr-CH"/>
        </w:rPr>
      </w:pPr>
    </w:p>
    <w:p w14:paraId="4982645A" w14:textId="43FC08C5" w:rsidR="00D44A33" w:rsidRPr="004A3B17" w:rsidRDefault="00D44A33" w:rsidP="0077418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4A3B17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NATATION</w:t>
      </w:r>
      <w:r w:rsidR="00A66DE1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 xml:space="preserve"> - NAT</w:t>
      </w:r>
    </w:p>
    <w:p w14:paraId="2D4DFCFE" w14:textId="1EFDE93E" w:rsidR="007A1D2E" w:rsidRPr="004A3B17" w:rsidRDefault="007A1D2E" w:rsidP="007A1D2E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  <w:r w:rsidRPr="004A3B17">
        <w:rPr>
          <w:rFonts w:ascii="Arial" w:hAnsi="Arial" w:cs="Arial"/>
          <w:sz w:val="22"/>
          <w:szCs w:val="22"/>
          <w:lang w:val="fr-CH"/>
        </w:rPr>
        <w:t>Les distances d</w:t>
      </w:r>
      <w:r w:rsidR="0057071C">
        <w:rPr>
          <w:rFonts w:ascii="Arial" w:hAnsi="Arial" w:cs="Arial"/>
          <w:sz w:val="22"/>
          <w:szCs w:val="22"/>
          <w:lang w:val="fr-CH"/>
        </w:rPr>
        <w:t>es</w:t>
      </w:r>
      <w:r w:rsidRPr="004A3B17">
        <w:rPr>
          <w:rFonts w:ascii="Arial" w:hAnsi="Arial" w:cs="Arial"/>
          <w:sz w:val="22"/>
          <w:szCs w:val="22"/>
          <w:lang w:val="fr-CH"/>
        </w:rPr>
        <w:t xml:space="preserve"> parcours de NATATION seront : </w:t>
      </w:r>
    </w:p>
    <w:p w14:paraId="23EF748A" w14:textId="4DCE3EFF" w:rsidR="007A1D2E" w:rsidRPr="0087641A" w:rsidRDefault="005227AC" w:rsidP="0087641A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7A1D2E" w:rsidRPr="0087641A">
        <w:rPr>
          <w:rFonts w:ascii="Arial" w:hAnsi="Arial" w:cs="Arial"/>
          <w:sz w:val="22"/>
          <w:szCs w:val="22"/>
          <w:lang w:val="fr-CH"/>
        </w:rPr>
        <w:t>10-11 ans &gt; ~1</w:t>
      </w:r>
      <w:r w:rsidR="00086B7B">
        <w:rPr>
          <w:rFonts w:ascii="Arial" w:hAnsi="Arial" w:cs="Arial"/>
          <w:sz w:val="22"/>
          <w:szCs w:val="22"/>
          <w:lang w:val="fr-CH"/>
        </w:rPr>
        <w:t>0</w:t>
      </w:r>
      <w:r w:rsidR="007A1D2E" w:rsidRPr="0087641A">
        <w:rPr>
          <w:rFonts w:ascii="Arial" w:hAnsi="Arial" w:cs="Arial"/>
          <w:sz w:val="22"/>
          <w:szCs w:val="22"/>
          <w:lang w:val="fr-CH"/>
        </w:rPr>
        <w:t>0</w:t>
      </w:r>
      <w:r w:rsidR="00C25FB0">
        <w:rPr>
          <w:rFonts w:ascii="Arial" w:hAnsi="Arial" w:cs="Arial"/>
          <w:sz w:val="22"/>
          <w:szCs w:val="22"/>
          <w:lang w:val="fr-CH"/>
        </w:rPr>
        <w:t>m.</w:t>
      </w:r>
    </w:p>
    <w:p w14:paraId="24DFADF2" w14:textId="4CF1EED8" w:rsidR="0067044E" w:rsidRDefault="00AB40BB" w:rsidP="0087641A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</w:t>
      </w:r>
      <w:r w:rsidR="005227AC"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 xml:space="preserve">egio </w:t>
      </w: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L</w:t>
      </w:r>
      <w:r w:rsidR="005227AC"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eague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7A1D2E" w:rsidRPr="0087641A">
        <w:rPr>
          <w:rFonts w:ascii="Arial" w:hAnsi="Arial" w:cs="Arial"/>
          <w:sz w:val="22"/>
          <w:szCs w:val="22"/>
          <w:lang w:val="fr-CH"/>
        </w:rPr>
        <w:t>12-13 ans &gt; ~2</w:t>
      </w:r>
      <w:r w:rsidR="009200C7">
        <w:rPr>
          <w:rFonts w:ascii="Arial" w:hAnsi="Arial" w:cs="Arial"/>
          <w:sz w:val="22"/>
          <w:szCs w:val="22"/>
          <w:lang w:val="fr-CH"/>
        </w:rPr>
        <w:t>0</w:t>
      </w:r>
      <w:r w:rsidR="007A1D2E" w:rsidRPr="0087641A">
        <w:rPr>
          <w:rFonts w:ascii="Arial" w:hAnsi="Arial" w:cs="Arial"/>
          <w:sz w:val="22"/>
          <w:szCs w:val="22"/>
          <w:lang w:val="fr-CH"/>
        </w:rPr>
        <w:t>0m</w:t>
      </w:r>
      <w:r w:rsidR="005227AC">
        <w:rPr>
          <w:rFonts w:ascii="Arial" w:hAnsi="Arial" w:cs="Arial"/>
          <w:sz w:val="22"/>
          <w:szCs w:val="22"/>
          <w:lang w:val="fr-CH"/>
        </w:rPr>
        <w:t>.</w:t>
      </w:r>
      <w:r w:rsidR="0087641A" w:rsidRPr="0087641A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3456AAED" w14:textId="4E762113" w:rsidR="007A1D2E" w:rsidRDefault="0087641A" w:rsidP="0067044E">
      <w:pPr>
        <w:pStyle w:val="Paragraphedeliste"/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5227AC">
        <w:rPr>
          <w:rFonts w:ascii="Arial" w:hAnsi="Arial" w:cs="Arial"/>
          <w:sz w:val="16"/>
          <w:szCs w:val="16"/>
          <w:lang w:val="fr-CH"/>
        </w:rPr>
        <w:t>sur 2 tours</w:t>
      </w:r>
      <w:r w:rsidR="0073216B">
        <w:rPr>
          <w:rFonts w:ascii="Arial" w:hAnsi="Arial" w:cs="Arial"/>
          <w:sz w:val="16"/>
          <w:szCs w:val="16"/>
          <w:lang w:val="fr-CH"/>
        </w:rPr>
        <w:t xml:space="preserve"> avec sortie à l’australienne</w:t>
      </w:r>
    </w:p>
    <w:p w14:paraId="2EA55F01" w14:textId="3C345842" w:rsidR="00AB40BB" w:rsidRDefault="005227AC" w:rsidP="00AB40BB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57071C">
        <w:rPr>
          <w:rFonts w:ascii="Arial" w:hAnsi="Arial" w:cs="Arial"/>
          <w:sz w:val="22"/>
          <w:szCs w:val="22"/>
          <w:lang w:val="fr-CH"/>
        </w:rPr>
        <w:t xml:space="preserve">Relais &gt; ~ </w:t>
      </w:r>
      <w:r w:rsidR="00FC347C">
        <w:rPr>
          <w:rFonts w:ascii="Arial" w:hAnsi="Arial" w:cs="Arial"/>
          <w:sz w:val="22"/>
          <w:szCs w:val="22"/>
          <w:lang w:val="fr-CH"/>
        </w:rPr>
        <w:t>100</w:t>
      </w:r>
      <w:r w:rsidR="0057071C">
        <w:rPr>
          <w:rFonts w:ascii="Arial" w:hAnsi="Arial" w:cs="Arial"/>
          <w:sz w:val="22"/>
          <w:szCs w:val="22"/>
          <w:lang w:val="fr-CH"/>
        </w:rPr>
        <w:t>m</w:t>
      </w:r>
      <w:r>
        <w:rPr>
          <w:rFonts w:ascii="Arial" w:hAnsi="Arial" w:cs="Arial"/>
          <w:sz w:val="22"/>
          <w:szCs w:val="22"/>
          <w:lang w:val="fr-CH"/>
        </w:rPr>
        <w:t>.</w:t>
      </w:r>
      <w:r w:rsidR="00AB40BB" w:rsidRPr="00AB40BB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73661E3E" w14:textId="3297D7CA" w:rsidR="0057071C" w:rsidRPr="00AB40BB" w:rsidRDefault="009F27A1" w:rsidP="00AB40BB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Open Race</w:t>
      </w:r>
      <w:r w:rsidR="00C25FB0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 xml:space="preserve"> </w:t>
      </w:r>
      <w:r w:rsidR="00F20F11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8</w:t>
      </w:r>
      <w:r w:rsidR="00C25FB0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-</w:t>
      </w:r>
      <w:r w:rsidR="00F20F11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16</w:t>
      </w:r>
      <w:r w:rsidR="00C25FB0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 xml:space="preserve"> ANS</w:t>
      </w:r>
      <w:r w:rsidR="00AB40BB" w:rsidRPr="004361DD">
        <w:rPr>
          <w:rFonts w:ascii="Arial" w:hAnsi="Arial" w:cs="Arial"/>
          <w:color w:val="C00000"/>
          <w:sz w:val="22"/>
          <w:szCs w:val="22"/>
          <w:lang w:val="fr-CH"/>
        </w:rPr>
        <w:t xml:space="preserve"> </w:t>
      </w:r>
      <w:r w:rsidR="00AB40BB" w:rsidRPr="00AB40BB">
        <w:rPr>
          <w:rFonts w:ascii="Arial" w:hAnsi="Arial" w:cs="Arial"/>
          <w:sz w:val="22"/>
          <w:szCs w:val="22"/>
          <w:lang w:val="fr-CH"/>
        </w:rPr>
        <w:t>&gt; ~50</w:t>
      </w:r>
      <w:r w:rsidR="005227AC">
        <w:rPr>
          <w:rFonts w:ascii="Arial" w:hAnsi="Arial" w:cs="Arial"/>
          <w:sz w:val="22"/>
          <w:szCs w:val="22"/>
          <w:lang w:val="fr-CH"/>
        </w:rPr>
        <w:t>m.</w:t>
      </w:r>
      <w:r w:rsidR="00AB40BB" w:rsidRPr="00AB40BB">
        <w:rPr>
          <w:rFonts w:ascii="Arial" w:hAnsi="Arial" w:cs="Arial"/>
          <w:sz w:val="22"/>
          <w:szCs w:val="22"/>
          <w:lang w:val="fr-CH"/>
        </w:rPr>
        <w:t xml:space="preserve"> </w:t>
      </w:r>
      <w:r w:rsidR="005227AC">
        <w:rPr>
          <w:rFonts w:ascii="Arial" w:hAnsi="Arial" w:cs="Arial"/>
          <w:sz w:val="22"/>
          <w:szCs w:val="22"/>
          <w:lang w:val="fr-CH"/>
        </w:rPr>
        <w:t>(</w:t>
      </w:r>
      <w:r w:rsidR="00AB40BB" w:rsidRPr="00AB40BB">
        <w:rPr>
          <w:rFonts w:ascii="Arial" w:hAnsi="Arial" w:cs="Arial"/>
          <w:sz w:val="22"/>
          <w:szCs w:val="22"/>
          <w:lang w:val="fr-CH"/>
        </w:rPr>
        <w:t>avec pied</w:t>
      </w:r>
      <w:r w:rsidR="005227AC">
        <w:rPr>
          <w:rFonts w:ascii="Arial" w:hAnsi="Arial" w:cs="Arial"/>
          <w:sz w:val="22"/>
          <w:szCs w:val="22"/>
          <w:lang w:val="fr-CH"/>
        </w:rPr>
        <w:t>s)</w:t>
      </w:r>
    </w:p>
    <w:p w14:paraId="2D36524A" w14:textId="4287DC2E" w:rsidR="00C62E8D" w:rsidRDefault="00C62E8D" w:rsidP="00D44A33">
      <w:pPr>
        <w:tabs>
          <w:tab w:val="left" w:pos="10260"/>
        </w:tabs>
        <w:jc w:val="both"/>
        <w:rPr>
          <w:rFonts w:ascii="Arial" w:hAnsi="Arial" w:cs="Arial"/>
          <w:sz w:val="16"/>
          <w:szCs w:val="16"/>
          <w:lang w:val="fr-CH"/>
        </w:rPr>
      </w:pPr>
    </w:p>
    <w:p w14:paraId="18F905ED" w14:textId="1FD5D4FE" w:rsidR="00D44A33" w:rsidRPr="004A3B17" w:rsidRDefault="00A66DE1" w:rsidP="0077418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CYCLISME - CYC</w:t>
      </w:r>
    </w:p>
    <w:p w14:paraId="0CF79E22" w14:textId="7CB9A3AA" w:rsidR="00C80A17" w:rsidRPr="005227AC" w:rsidRDefault="00D44A33" w:rsidP="005227AC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  <w:r w:rsidRPr="004A3B17">
        <w:rPr>
          <w:rFonts w:ascii="Arial" w:hAnsi="Arial" w:cs="Arial"/>
          <w:sz w:val="22"/>
          <w:szCs w:val="22"/>
          <w:lang w:val="fr-CH"/>
        </w:rPr>
        <w:t>Les distances d</w:t>
      </w:r>
      <w:r w:rsidR="0057071C">
        <w:rPr>
          <w:rFonts w:ascii="Arial" w:hAnsi="Arial" w:cs="Arial"/>
          <w:sz w:val="22"/>
          <w:szCs w:val="22"/>
          <w:lang w:val="fr-CH"/>
        </w:rPr>
        <w:t>es</w:t>
      </w:r>
      <w:r w:rsidRPr="004A3B17">
        <w:rPr>
          <w:rFonts w:ascii="Arial" w:hAnsi="Arial" w:cs="Arial"/>
          <w:sz w:val="22"/>
          <w:szCs w:val="22"/>
          <w:lang w:val="fr-CH"/>
        </w:rPr>
        <w:t xml:space="preserve"> parcours de VELO sont : </w:t>
      </w:r>
    </w:p>
    <w:p w14:paraId="38715720" w14:textId="2C4038B0" w:rsidR="00D44A33" w:rsidRPr="00900DB9" w:rsidRDefault="005227AC" w:rsidP="0057071C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D44A33" w:rsidRPr="00900DB9">
        <w:rPr>
          <w:rFonts w:ascii="Arial" w:hAnsi="Arial" w:cs="Arial"/>
          <w:sz w:val="22"/>
          <w:szCs w:val="22"/>
          <w:lang w:val="fr-CH"/>
        </w:rPr>
        <w:t>10-11</w:t>
      </w:r>
      <w:r w:rsidR="00E076E4" w:rsidRPr="00900DB9">
        <w:rPr>
          <w:rFonts w:ascii="Arial" w:hAnsi="Arial" w:cs="Arial"/>
          <w:sz w:val="22"/>
          <w:szCs w:val="22"/>
          <w:lang w:val="fr-CH"/>
        </w:rPr>
        <w:t xml:space="preserve"> ans </w:t>
      </w:r>
      <w:r w:rsidR="00D44A33" w:rsidRPr="00900DB9">
        <w:rPr>
          <w:rFonts w:ascii="Arial" w:hAnsi="Arial" w:cs="Arial"/>
          <w:sz w:val="22"/>
          <w:szCs w:val="22"/>
          <w:lang w:val="fr-CH"/>
        </w:rPr>
        <w:t xml:space="preserve">&gt; </w:t>
      </w:r>
      <w:r w:rsidR="00E076E4" w:rsidRPr="00900DB9">
        <w:rPr>
          <w:rFonts w:ascii="Arial" w:hAnsi="Arial" w:cs="Arial"/>
          <w:sz w:val="22"/>
          <w:szCs w:val="22"/>
          <w:lang w:val="fr-CH"/>
        </w:rPr>
        <w:t>~</w:t>
      </w:r>
      <w:r w:rsidR="00715C4C">
        <w:rPr>
          <w:rFonts w:ascii="Arial" w:hAnsi="Arial" w:cs="Arial"/>
          <w:sz w:val="22"/>
          <w:szCs w:val="22"/>
          <w:lang w:val="fr-CH"/>
        </w:rPr>
        <w:t>2’0</w:t>
      </w:r>
      <w:r w:rsidR="00D44A33" w:rsidRPr="00900DB9">
        <w:rPr>
          <w:rFonts w:ascii="Arial" w:hAnsi="Arial" w:cs="Arial"/>
          <w:sz w:val="22"/>
          <w:szCs w:val="22"/>
          <w:lang w:val="fr-CH"/>
        </w:rPr>
        <w:t>00m</w:t>
      </w:r>
      <w:r>
        <w:rPr>
          <w:rFonts w:ascii="Arial" w:hAnsi="Arial" w:cs="Arial"/>
          <w:sz w:val="22"/>
          <w:szCs w:val="22"/>
          <w:lang w:val="fr-CH"/>
        </w:rPr>
        <w:t xml:space="preserve">.    </w:t>
      </w:r>
      <w:r w:rsidR="00900DB9" w:rsidRPr="005227AC">
        <w:rPr>
          <w:rFonts w:ascii="Arial" w:hAnsi="Arial" w:cs="Arial"/>
          <w:sz w:val="16"/>
          <w:szCs w:val="16"/>
          <w:lang w:val="fr-CH"/>
        </w:rPr>
        <w:t xml:space="preserve">sur </w:t>
      </w:r>
      <w:r w:rsidR="00C233F4">
        <w:rPr>
          <w:rFonts w:ascii="Arial" w:hAnsi="Arial" w:cs="Arial"/>
          <w:sz w:val="16"/>
          <w:szCs w:val="16"/>
          <w:lang w:val="fr-CH"/>
        </w:rPr>
        <w:t>1</w:t>
      </w:r>
      <w:r w:rsidR="00900DB9" w:rsidRPr="005227AC">
        <w:rPr>
          <w:rFonts w:ascii="Arial" w:hAnsi="Arial" w:cs="Arial"/>
          <w:sz w:val="16"/>
          <w:szCs w:val="16"/>
          <w:lang w:val="fr-CH"/>
        </w:rPr>
        <w:t xml:space="preserve"> tour</w:t>
      </w:r>
    </w:p>
    <w:p w14:paraId="6F28305A" w14:textId="11E61CF0" w:rsidR="00D44A33" w:rsidRDefault="005227AC" w:rsidP="0057071C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D44A33" w:rsidRPr="004A3B17">
        <w:rPr>
          <w:rFonts w:ascii="Arial" w:hAnsi="Arial" w:cs="Arial"/>
          <w:sz w:val="22"/>
          <w:szCs w:val="22"/>
          <w:lang w:val="fr-CH"/>
        </w:rPr>
        <w:t>12-13</w:t>
      </w:r>
      <w:r w:rsidR="00602ED3" w:rsidRPr="004A3B17">
        <w:rPr>
          <w:rFonts w:ascii="Arial" w:hAnsi="Arial" w:cs="Arial"/>
          <w:sz w:val="22"/>
          <w:szCs w:val="22"/>
          <w:lang w:val="fr-CH"/>
        </w:rPr>
        <w:t xml:space="preserve"> ans</w:t>
      </w:r>
      <w:r w:rsidR="00D44A33" w:rsidRPr="004A3B17">
        <w:rPr>
          <w:rFonts w:ascii="Arial" w:hAnsi="Arial" w:cs="Arial"/>
          <w:sz w:val="22"/>
          <w:szCs w:val="22"/>
          <w:lang w:val="fr-CH"/>
        </w:rPr>
        <w:t xml:space="preserve"> &gt; ~</w:t>
      </w:r>
      <w:r w:rsidR="00F129A9">
        <w:rPr>
          <w:rFonts w:ascii="Arial" w:hAnsi="Arial" w:cs="Arial"/>
          <w:sz w:val="22"/>
          <w:szCs w:val="22"/>
          <w:lang w:val="fr-CH"/>
        </w:rPr>
        <w:t>3</w:t>
      </w:r>
      <w:r w:rsidR="00D44A33" w:rsidRPr="004A3B17">
        <w:rPr>
          <w:rFonts w:ascii="Arial" w:hAnsi="Arial" w:cs="Arial"/>
          <w:sz w:val="22"/>
          <w:szCs w:val="22"/>
          <w:lang w:val="fr-CH"/>
        </w:rPr>
        <w:t>’</w:t>
      </w:r>
      <w:r w:rsidR="00F129A9">
        <w:rPr>
          <w:rFonts w:ascii="Arial" w:hAnsi="Arial" w:cs="Arial"/>
          <w:sz w:val="22"/>
          <w:szCs w:val="22"/>
          <w:lang w:val="fr-CH"/>
        </w:rPr>
        <w:t>00</w:t>
      </w:r>
      <w:r w:rsidR="00D44A33" w:rsidRPr="004A3B17">
        <w:rPr>
          <w:rFonts w:ascii="Arial" w:hAnsi="Arial" w:cs="Arial"/>
          <w:sz w:val="22"/>
          <w:szCs w:val="22"/>
          <w:lang w:val="fr-CH"/>
        </w:rPr>
        <w:t>0m</w:t>
      </w:r>
      <w:r>
        <w:rPr>
          <w:rFonts w:ascii="Arial" w:hAnsi="Arial" w:cs="Arial"/>
          <w:sz w:val="22"/>
          <w:szCs w:val="22"/>
          <w:lang w:val="fr-CH"/>
        </w:rPr>
        <w:t>.</w:t>
      </w:r>
      <w:r w:rsidR="0057071C">
        <w:rPr>
          <w:rFonts w:ascii="Arial" w:hAnsi="Arial" w:cs="Arial"/>
          <w:sz w:val="22"/>
          <w:szCs w:val="22"/>
          <w:lang w:val="fr-CH"/>
        </w:rPr>
        <w:t xml:space="preserve"> </w:t>
      </w:r>
      <w:r>
        <w:rPr>
          <w:rFonts w:ascii="Arial" w:hAnsi="Arial" w:cs="Arial"/>
          <w:sz w:val="22"/>
          <w:szCs w:val="22"/>
          <w:lang w:val="fr-CH"/>
        </w:rPr>
        <w:t xml:space="preserve">  </w:t>
      </w:r>
      <w:r w:rsidR="0057071C" w:rsidRPr="001B1C38">
        <w:rPr>
          <w:rFonts w:ascii="Arial" w:hAnsi="Arial" w:cs="Arial"/>
          <w:sz w:val="16"/>
          <w:szCs w:val="16"/>
          <w:lang w:val="fr-CH"/>
        </w:rPr>
        <w:t xml:space="preserve">sur </w:t>
      </w:r>
      <w:r w:rsidR="00C233F4" w:rsidRPr="001B1C38">
        <w:rPr>
          <w:rFonts w:ascii="Arial" w:hAnsi="Arial" w:cs="Arial"/>
          <w:sz w:val="16"/>
          <w:szCs w:val="16"/>
          <w:lang w:val="fr-CH"/>
        </w:rPr>
        <w:t>1</w:t>
      </w:r>
      <w:r w:rsidR="0057071C" w:rsidRPr="001B1C38">
        <w:rPr>
          <w:rFonts w:ascii="Arial" w:hAnsi="Arial" w:cs="Arial"/>
          <w:sz w:val="16"/>
          <w:szCs w:val="16"/>
          <w:lang w:val="fr-CH"/>
        </w:rPr>
        <w:t xml:space="preserve"> tour</w:t>
      </w:r>
    </w:p>
    <w:p w14:paraId="469B7098" w14:textId="77777777" w:rsidR="001B1C38" w:rsidRDefault="005227AC" w:rsidP="00C233F4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Relais &gt; </w:t>
      </w:r>
      <w:r w:rsidR="00C233F4" w:rsidRPr="00900DB9">
        <w:rPr>
          <w:rFonts w:ascii="Arial" w:hAnsi="Arial" w:cs="Arial"/>
          <w:sz w:val="22"/>
          <w:szCs w:val="22"/>
          <w:lang w:val="fr-CH"/>
        </w:rPr>
        <w:t>~</w:t>
      </w:r>
      <w:r w:rsidR="00C233F4">
        <w:rPr>
          <w:rFonts w:ascii="Arial" w:hAnsi="Arial" w:cs="Arial"/>
          <w:sz w:val="22"/>
          <w:szCs w:val="22"/>
          <w:lang w:val="fr-CH"/>
        </w:rPr>
        <w:t>2’0</w:t>
      </w:r>
      <w:r w:rsidR="00C233F4" w:rsidRPr="00900DB9">
        <w:rPr>
          <w:rFonts w:ascii="Arial" w:hAnsi="Arial" w:cs="Arial"/>
          <w:sz w:val="22"/>
          <w:szCs w:val="22"/>
          <w:lang w:val="fr-CH"/>
        </w:rPr>
        <w:t>00m</w:t>
      </w:r>
      <w:r w:rsidR="00C233F4">
        <w:rPr>
          <w:rFonts w:ascii="Arial" w:hAnsi="Arial" w:cs="Arial"/>
          <w:sz w:val="22"/>
          <w:szCs w:val="22"/>
          <w:lang w:val="fr-CH"/>
        </w:rPr>
        <w:t>.</w:t>
      </w:r>
      <w:r w:rsidR="001B1C38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50B42590" w14:textId="3B0B968D" w:rsidR="005227AC" w:rsidRPr="00C233F4" w:rsidRDefault="00C233F4" w:rsidP="001B1C38">
      <w:pPr>
        <w:pStyle w:val="Paragraphedeliste"/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5227AC">
        <w:rPr>
          <w:rFonts w:ascii="Arial" w:hAnsi="Arial" w:cs="Arial"/>
          <w:sz w:val="16"/>
          <w:szCs w:val="16"/>
          <w:lang w:val="fr-CH"/>
        </w:rPr>
        <w:t xml:space="preserve">sur </w:t>
      </w:r>
      <w:r>
        <w:rPr>
          <w:rFonts w:ascii="Arial" w:hAnsi="Arial" w:cs="Arial"/>
          <w:sz w:val="16"/>
          <w:szCs w:val="16"/>
          <w:lang w:val="fr-CH"/>
        </w:rPr>
        <w:t>1</w:t>
      </w:r>
      <w:r w:rsidRPr="005227AC">
        <w:rPr>
          <w:rFonts w:ascii="Arial" w:hAnsi="Arial" w:cs="Arial"/>
          <w:sz w:val="16"/>
          <w:szCs w:val="16"/>
          <w:lang w:val="fr-CH"/>
        </w:rPr>
        <w:t xml:space="preserve"> tour</w:t>
      </w:r>
    </w:p>
    <w:p w14:paraId="25375B97" w14:textId="1BF9CC66" w:rsidR="0057071C" w:rsidRPr="004A3B17" w:rsidRDefault="005227AC" w:rsidP="0057071C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O</w:t>
      </w:r>
      <w:r w:rsidR="009F27A1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pen Rac</w:t>
      </w:r>
      <w:r w:rsidR="00C25FB0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e</w:t>
      </w:r>
      <w:r w:rsidR="00C25FB0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 xml:space="preserve"> </w:t>
      </w:r>
      <w:r w:rsidR="00F20F11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8</w:t>
      </w:r>
      <w:r w:rsidR="00C25FB0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-</w:t>
      </w:r>
      <w:r w:rsidR="00F20F11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16</w:t>
      </w:r>
      <w:r w:rsidR="00C25FB0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 xml:space="preserve"> ANS</w:t>
      </w:r>
      <w:r w:rsidRPr="004361DD">
        <w:rPr>
          <w:rFonts w:ascii="Arial" w:hAnsi="Arial" w:cs="Arial"/>
          <w:color w:val="C00000"/>
          <w:sz w:val="22"/>
          <w:szCs w:val="22"/>
          <w:lang w:val="fr-CH"/>
        </w:rPr>
        <w:t xml:space="preserve"> </w:t>
      </w:r>
      <w:r w:rsidRPr="0057071C">
        <w:rPr>
          <w:rFonts w:ascii="Arial" w:hAnsi="Arial" w:cs="Arial"/>
          <w:sz w:val="22"/>
          <w:szCs w:val="22"/>
          <w:lang w:val="fr-CH"/>
        </w:rPr>
        <w:t>&gt; ~700m</w:t>
      </w:r>
      <w:r>
        <w:rPr>
          <w:rFonts w:ascii="Arial" w:hAnsi="Arial" w:cs="Arial"/>
          <w:sz w:val="22"/>
          <w:szCs w:val="22"/>
          <w:lang w:val="fr-CH"/>
        </w:rPr>
        <w:t xml:space="preserve">. </w:t>
      </w:r>
    </w:p>
    <w:p w14:paraId="31109C1C" w14:textId="77777777" w:rsidR="0057071C" w:rsidRPr="0057071C" w:rsidRDefault="0057071C" w:rsidP="00C233F4">
      <w:pPr>
        <w:tabs>
          <w:tab w:val="left" w:pos="10260"/>
        </w:tabs>
        <w:rPr>
          <w:rFonts w:ascii="Arial" w:hAnsi="Arial" w:cs="Arial"/>
          <w:b/>
          <w:bCs/>
          <w:sz w:val="22"/>
          <w:szCs w:val="22"/>
          <w:lang w:val="fr-CH"/>
        </w:rPr>
      </w:pPr>
    </w:p>
    <w:p w14:paraId="6553FA46" w14:textId="7F2F83B6" w:rsidR="00D44A33" w:rsidRPr="004A3B17" w:rsidRDefault="00D44A33" w:rsidP="0077418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4A3B17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 xml:space="preserve">COURSE </w:t>
      </w:r>
      <w:r w:rsidRPr="004A3B17">
        <w:rPr>
          <w:rFonts w:ascii="Arial" w:hAnsi="Arial" w:cs="Arial"/>
          <w:b/>
          <w:caps/>
          <w:color w:val="999999" w:themeColor="accent2"/>
          <w:sz w:val="28"/>
          <w:szCs w:val="22"/>
          <w:lang w:val="fr-CH"/>
        </w:rPr>
        <w:t xml:space="preserve">à </w:t>
      </w:r>
      <w:r w:rsidRPr="004A3B17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PIED</w:t>
      </w:r>
      <w:r w:rsidR="00A66DE1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 xml:space="preserve"> - CAP</w:t>
      </w:r>
    </w:p>
    <w:p w14:paraId="00899063" w14:textId="3287F20A" w:rsidR="00D44A33" w:rsidRPr="0057071C" w:rsidRDefault="00D44A33" w:rsidP="0057071C">
      <w:p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57071C">
        <w:rPr>
          <w:rFonts w:ascii="Arial" w:hAnsi="Arial" w:cs="Arial"/>
          <w:sz w:val="22"/>
          <w:szCs w:val="22"/>
          <w:lang w:val="fr-CH"/>
        </w:rPr>
        <w:t>Les distances d</w:t>
      </w:r>
      <w:r w:rsidR="0057071C" w:rsidRPr="0057071C">
        <w:rPr>
          <w:rFonts w:ascii="Arial" w:hAnsi="Arial" w:cs="Arial"/>
          <w:sz w:val="22"/>
          <w:szCs w:val="22"/>
          <w:lang w:val="fr-CH"/>
        </w:rPr>
        <w:t>es</w:t>
      </w:r>
      <w:r w:rsidRPr="0057071C">
        <w:rPr>
          <w:rFonts w:ascii="Arial" w:hAnsi="Arial" w:cs="Arial"/>
          <w:sz w:val="22"/>
          <w:szCs w:val="22"/>
          <w:lang w:val="fr-CH"/>
        </w:rPr>
        <w:t xml:space="preserve"> parcours </w:t>
      </w:r>
      <w:r w:rsidR="0057071C" w:rsidRPr="0057071C">
        <w:rPr>
          <w:rFonts w:ascii="Arial" w:hAnsi="Arial" w:cs="Arial"/>
          <w:sz w:val="22"/>
          <w:szCs w:val="22"/>
          <w:lang w:val="fr-CH"/>
        </w:rPr>
        <w:t>de</w:t>
      </w:r>
      <w:r w:rsidRPr="0057071C">
        <w:rPr>
          <w:rFonts w:ascii="Arial" w:hAnsi="Arial" w:cs="Arial"/>
          <w:sz w:val="22"/>
          <w:szCs w:val="22"/>
          <w:lang w:val="fr-CH"/>
        </w:rPr>
        <w:t xml:space="preserve"> COURSE </w:t>
      </w:r>
      <w:r w:rsidRPr="0057071C">
        <w:rPr>
          <w:rFonts w:ascii="Arial" w:hAnsi="Arial" w:cs="Arial"/>
          <w:caps/>
          <w:sz w:val="22"/>
          <w:szCs w:val="22"/>
          <w:lang w:val="fr-CH"/>
        </w:rPr>
        <w:t>à</w:t>
      </w:r>
      <w:r w:rsidRPr="0057071C">
        <w:rPr>
          <w:rFonts w:ascii="Arial" w:hAnsi="Arial" w:cs="Arial"/>
          <w:sz w:val="22"/>
          <w:szCs w:val="22"/>
          <w:lang w:val="fr-CH"/>
        </w:rPr>
        <w:t xml:space="preserve"> PIED sont : </w:t>
      </w:r>
    </w:p>
    <w:p w14:paraId="3874CA3B" w14:textId="4F95DEE9" w:rsidR="00D44A33" w:rsidRPr="004A3B17" w:rsidRDefault="005227AC" w:rsidP="0057071C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D44A33" w:rsidRPr="004A3B17">
        <w:rPr>
          <w:rFonts w:ascii="Arial" w:hAnsi="Arial" w:cs="Arial"/>
          <w:sz w:val="22"/>
          <w:szCs w:val="22"/>
          <w:lang w:val="fr-CH"/>
        </w:rPr>
        <w:t>10-11</w:t>
      </w:r>
      <w:r w:rsidR="0061774F" w:rsidRPr="004A3B17">
        <w:rPr>
          <w:rFonts w:ascii="Arial" w:hAnsi="Arial" w:cs="Arial"/>
          <w:sz w:val="22"/>
          <w:szCs w:val="22"/>
          <w:lang w:val="fr-CH"/>
        </w:rPr>
        <w:t xml:space="preserve"> ans </w:t>
      </w:r>
      <w:r w:rsidR="00D44A33" w:rsidRPr="004A3B17">
        <w:rPr>
          <w:rFonts w:ascii="Arial" w:hAnsi="Arial" w:cs="Arial"/>
          <w:sz w:val="22"/>
          <w:szCs w:val="22"/>
          <w:lang w:val="fr-CH"/>
        </w:rPr>
        <w:t>&gt;</w:t>
      </w:r>
      <w:r w:rsidR="0061774F" w:rsidRPr="004A3B17">
        <w:rPr>
          <w:rFonts w:ascii="Arial" w:hAnsi="Arial" w:cs="Arial"/>
          <w:sz w:val="22"/>
          <w:szCs w:val="22"/>
          <w:lang w:val="fr-CH"/>
        </w:rPr>
        <w:t xml:space="preserve"> </w:t>
      </w:r>
      <w:r w:rsidR="00526F6F" w:rsidRPr="004A3B17">
        <w:rPr>
          <w:rFonts w:ascii="Arial" w:hAnsi="Arial" w:cs="Arial"/>
          <w:sz w:val="22"/>
          <w:szCs w:val="22"/>
          <w:lang w:val="fr-CH"/>
        </w:rPr>
        <w:t>~</w:t>
      </w:r>
      <w:r w:rsidR="00F129A9">
        <w:rPr>
          <w:rFonts w:ascii="Arial" w:hAnsi="Arial" w:cs="Arial"/>
          <w:sz w:val="22"/>
          <w:szCs w:val="22"/>
          <w:lang w:val="fr-CH"/>
        </w:rPr>
        <w:t>9</w:t>
      </w:r>
      <w:r w:rsidR="001B1C38">
        <w:rPr>
          <w:rFonts w:ascii="Arial" w:hAnsi="Arial" w:cs="Arial"/>
          <w:sz w:val="22"/>
          <w:szCs w:val="22"/>
          <w:lang w:val="fr-CH"/>
        </w:rPr>
        <w:t>00</w:t>
      </w:r>
      <w:r w:rsidR="00D44A33" w:rsidRPr="004A3B17">
        <w:rPr>
          <w:rFonts w:ascii="Arial" w:hAnsi="Arial" w:cs="Arial"/>
          <w:sz w:val="22"/>
          <w:szCs w:val="22"/>
          <w:lang w:val="fr-CH"/>
        </w:rPr>
        <w:t>m</w:t>
      </w:r>
      <w:r>
        <w:rPr>
          <w:rFonts w:ascii="Arial" w:hAnsi="Arial" w:cs="Arial"/>
          <w:sz w:val="22"/>
          <w:szCs w:val="22"/>
          <w:lang w:val="fr-CH"/>
        </w:rPr>
        <w:t>.</w:t>
      </w:r>
      <w:r w:rsidR="001B1C38">
        <w:rPr>
          <w:rFonts w:ascii="Arial" w:hAnsi="Arial" w:cs="Arial"/>
          <w:sz w:val="22"/>
          <w:szCs w:val="22"/>
          <w:lang w:val="fr-CH"/>
        </w:rPr>
        <w:t xml:space="preserve"> </w:t>
      </w:r>
      <w:r w:rsidR="001B1C38" w:rsidRPr="001B1C38">
        <w:rPr>
          <w:rFonts w:ascii="Arial" w:hAnsi="Arial" w:cs="Arial"/>
          <w:sz w:val="16"/>
          <w:szCs w:val="16"/>
          <w:lang w:val="fr-CH"/>
        </w:rPr>
        <w:t>sur 1 tour</w:t>
      </w:r>
    </w:p>
    <w:p w14:paraId="47CF799B" w14:textId="067A499F" w:rsidR="005227AC" w:rsidRDefault="005227AC" w:rsidP="005227AC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  <w:r w:rsidR="00D44A33" w:rsidRPr="004A3B17">
        <w:rPr>
          <w:rFonts w:ascii="Arial" w:hAnsi="Arial" w:cs="Arial"/>
          <w:sz w:val="22"/>
          <w:szCs w:val="22"/>
          <w:lang w:val="fr-CH"/>
        </w:rPr>
        <w:t>12-13</w:t>
      </w:r>
      <w:r w:rsidR="0061774F" w:rsidRPr="004A3B17">
        <w:rPr>
          <w:rFonts w:ascii="Arial" w:hAnsi="Arial" w:cs="Arial"/>
          <w:sz w:val="22"/>
          <w:szCs w:val="22"/>
          <w:lang w:val="fr-CH"/>
        </w:rPr>
        <w:t xml:space="preserve">ans </w:t>
      </w:r>
      <w:r w:rsidR="00D44A33" w:rsidRPr="004A3B17">
        <w:rPr>
          <w:rFonts w:ascii="Arial" w:hAnsi="Arial" w:cs="Arial"/>
          <w:sz w:val="22"/>
          <w:szCs w:val="22"/>
          <w:lang w:val="fr-CH"/>
        </w:rPr>
        <w:t>&gt; ~1’</w:t>
      </w:r>
      <w:r w:rsidR="000D62FE">
        <w:rPr>
          <w:rFonts w:ascii="Arial" w:hAnsi="Arial" w:cs="Arial"/>
          <w:sz w:val="22"/>
          <w:szCs w:val="22"/>
          <w:lang w:val="fr-CH"/>
        </w:rPr>
        <w:t>2</w:t>
      </w:r>
      <w:r w:rsidR="00896F4A">
        <w:rPr>
          <w:rFonts w:ascii="Arial" w:hAnsi="Arial" w:cs="Arial"/>
          <w:sz w:val="22"/>
          <w:szCs w:val="22"/>
          <w:lang w:val="fr-CH"/>
        </w:rPr>
        <w:t>0</w:t>
      </w:r>
      <w:r w:rsidR="00D44A33" w:rsidRPr="004A3B17">
        <w:rPr>
          <w:rFonts w:ascii="Arial" w:hAnsi="Arial" w:cs="Arial"/>
          <w:sz w:val="22"/>
          <w:szCs w:val="22"/>
          <w:lang w:val="fr-CH"/>
        </w:rPr>
        <w:t>0m</w:t>
      </w:r>
      <w:r>
        <w:rPr>
          <w:rFonts w:ascii="Arial" w:hAnsi="Arial" w:cs="Arial"/>
          <w:sz w:val="22"/>
          <w:szCs w:val="22"/>
          <w:lang w:val="fr-CH"/>
        </w:rPr>
        <w:t xml:space="preserve">. </w:t>
      </w:r>
      <w:r w:rsidRPr="005227AC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374D7D58" w14:textId="327F3EBF" w:rsidR="00896F4A" w:rsidRDefault="00896F4A" w:rsidP="00896F4A">
      <w:pPr>
        <w:pStyle w:val="Paragraphedeliste"/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1B1C38">
        <w:rPr>
          <w:rFonts w:ascii="Arial" w:hAnsi="Arial" w:cs="Arial"/>
          <w:sz w:val="16"/>
          <w:szCs w:val="16"/>
          <w:lang w:val="fr-CH"/>
        </w:rPr>
        <w:t>sur 1 tour</w:t>
      </w:r>
    </w:p>
    <w:p w14:paraId="0EFF9192" w14:textId="7A95C724" w:rsidR="005227AC" w:rsidRDefault="005227AC" w:rsidP="005227AC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sz w:val="22"/>
          <w:szCs w:val="22"/>
          <w:lang w:val="fr-CH"/>
        </w:rPr>
        <w:t>Regio League</w:t>
      </w:r>
      <w:r>
        <w:rPr>
          <w:rFonts w:ascii="Arial" w:hAnsi="Arial" w:cs="Arial"/>
          <w:sz w:val="22"/>
          <w:szCs w:val="22"/>
          <w:lang w:val="fr-CH"/>
        </w:rPr>
        <w:t xml:space="preserve"> Relais &gt; ~</w:t>
      </w:r>
      <w:r w:rsidR="00210A8A">
        <w:rPr>
          <w:rFonts w:ascii="Arial" w:hAnsi="Arial" w:cs="Arial"/>
          <w:sz w:val="22"/>
          <w:szCs w:val="22"/>
          <w:lang w:val="fr-CH"/>
        </w:rPr>
        <w:t>9</w:t>
      </w:r>
      <w:r w:rsidR="00896F4A">
        <w:rPr>
          <w:rFonts w:ascii="Arial" w:hAnsi="Arial" w:cs="Arial"/>
          <w:sz w:val="22"/>
          <w:szCs w:val="22"/>
          <w:lang w:val="fr-CH"/>
        </w:rPr>
        <w:t>00</w:t>
      </w:r>
      <w:r>
        <w:rPr>
          <w:rFonts w:ascii="Arial" w:hAnsi="Arial" w:cs="Arial"/>
          <w:sz w:val="22"/>
          <w:szCs w:val="22"/>
          <w:lang w:val="fr-CH"/>
        </w:rPr>
        <w:t>m.</w:t>
      </w:r>
    </w:p>
    <w:p w14:paraId="78A7D2CD" w14:textId="594EFC74" w:rsidR="00896F4A" w:rsidRDefault="00896F4A" w:rsidP="00896F4A">
      <w:pPr>
        <w:pStyle w:val="Paragraphedeliste"/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1B1C38">
        <w:rPr>
          <w:rFonts w:ascii="Arial" w:hAnsi="Arial" w:cs="Arial"/>
          <w:sz w:val="16"/>
          <w:szCs w:val="16"/>
          <w:lang w:val="fr-CH"/>
        </w:rPr>
        <w:t>sur 1 tour</w:t>
      </w:r>
    </w:p>
    <w:p w14:paraId="737F0FF9" w14:textId="1C4BEE2F" w:rsidR="00D44A33" w:rsidRPr="005227AC" w:rsidRDefault="005227AC" w:rsidP="005227AC">
      <w:pPr>
        <w:pStyle w:val="Paragraphedeliste"/>
        <w:numPr>
          <w:ilvl w:val="0"/>
          <w:numId w:val="9"/>
        </w:numPr>
        <w:tabs>
          <w:tab w:val="left" w:pos="10260"/>
        </w:tabs>
        <w:rPr>
          <w:rFonts w:ascii="Arial" w:hAnsi="Arial" w:cs="Arial"/>
          <w:sz w:val="22"/>
          <w:szCs w:val="22"/>
          <w:lang w:val="fr-CH"/>
        </w:rPr>
      </w:pPr>
      <w:r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O</w:t>
      </w:r>
      <w:r w:rsidR="009F27A1" w:rsidRPr="00C25FB0">
        <w:rPr>
          <w:rFonts w:ascii="Arial" w:hAnsi="Arial" w:cs="Arial"/>
          <w:b/>
          <w:bCs/>
          <w:caps/>
          <w:color w:val="C00000"/>
          <w:sz w:val="22"/>
          <w:szCs w:val="22"/>
          <w:lang w:val="fr-CH"/>
        </w:rPr>
        <w:t>pen Race</w:t>
      </w:r>
      <w:r w:rsidRPr="004361DD">
        <w:rPr>
          <w:rFonts w:ascii="Arial" w:hAnsi="Arial" w:cs="Arial"/>
          <w:color w:val="C00000"/>
          <w:sz w:val="22"/>
          <w:szCs w:val="22"/>
          <w:lang w:val="fr-CH"/>
        </w:rPr>
        <w:t xml:space="preserve"> </w:t>
      </w:r>
      <w:r w:rsidR="00F20F11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8</w:t>
      </w:r>
      <w:r w:rsidR="00C25FB0" w:rsidRPr="00C25FB0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-1</w:t>
      </w:r>
      <w:r w:rsidR="00F20F11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>6</w:t>
      </w:r>
      <w:r w:rsidR="00C25FB0" w:rsidRPr="00C25FB0">
        <w:rPr>
          <w:rFonts w:ascii="Arial" w:hAnsi="Arial" w:cs="Arial"/>
          <w:b/>
          <w:bCs/>
          <w:color w:val="C00000"/>
          <w:sz w:val="22"/>
          <w:szCs w:val="22"/>
          <w:lang w:val="fr-CH"/>
        </w:rPr>
        <w:t xml:space="preserve"> ANS</w:t>
      </w:r>
      <w:r w:rsidR="00C25FB0">
        <w:rPr>
          <w:rFonts w:ascii="Arial" w:hAnsi="Arial" w:cs="Arial"/>
          <w:color w:val="C00000"/>
          <w:sz w:val="22"/>
          <w:szCs w:val="22"/>
          <w:lang w:val="fr-CH"/>
        </w:rPr>
        <w:t xml:space="preserve"> </w:t>
      </w:r>
      <w:r>
        <w:rPr>
          <w:rFonts w:ascii="Arial" w:hAnsi="Arial" w:cs="Arial"/>
          <w:sz w:val="22"/>
          <w:szCs w:val="22"/>
          <w:lang w:val="fr-CH"/>
        </w:rPr>
        <w:t>&gt; ~400m.</w:t>
      </w:r>
    </w:p>
    <w:p w14:paraId="4A3F9A01" w14:textId="77777777" w:rsidR="0057071C" w:rsidRPr="0057071C" w:rsidRDefault="0057071C" w:rsidP="0057071C">
      <w:pPr>
        <w:tabs>
          <w:tab w:val="left" w:pos="10260"/>
        </w:tabs>
        <w:rPr>
          <w:rFonts w:ascii="Arial" w:hAnsi="Arial" w:cs="Arial"/>
          <w:b/>
          <w:bCs/>
          <w:sz w:val="22"/>
          <w:szCs w:val="22"/>
          <w:lang w:val="fr-CH"/>
        </w:rPr>
      </w:pPr>
    </w:p>
    <w:p w14:paraId="22ACF5F0" w14:textId="6EAB5143" w:rsidR="00D44A33" w:rsidRPr="004A3B17" w:rsidRDefault="00D44A33" w:rsidP="0077418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28"/>
          <w:szCs w:val="22"/>
          <w:lang w:val="fr-CH"/>
        </w:rPr>
      </w:pPr>
      <w:r w:rsidRPr="004A3B17">
        <w:rPr>
          <w:rFonts w:ascii="Arial" w:hAnsi="Arial" w:cs="Arial"/>
          <w:b/>
          <w:color w:val="999999" w:themeColor="accent2"/>
          <w:sz w:val="28"/>
          <w:szCs w:val="22"/>
          <w:lang w:val="fr-CH"/>
        </w:rPr>
        <w:t>RELAIS</w:t>
      </w:r>
    </w:p>
    <w:p w14:paraId="2B2F4287" w14:textId="3161D958" w:rsidR="001F5862" w:rsidRDefault="0013278B" w:rsidP="00D44A33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  <w:r w:rsidRPr="0013278B">
        <w:rPr>
          <w:rFonts w:ascii="Arial" w:hAnsi="Arial" w:cs="Arial"/>
          <w:sz w:val="22"/>
          <w:szCs w:val="22"/>
          <w:lang w:val="fr-CH"/>
        </w:rPr>
        <w:t>Chaque équipe est constituée de 3 enfants (filles et/ou garçons) du même club.</w:t>
      </w:r>
    </w:p>
    <w:p w14:paraId="57E2283F" w14:textId="77777777" w:rsidR="00403D88" w:rsidRDefault="00403D88" w:rsidP="00D44A33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</w:p>
    <w:p w14:paraId="4C14A749" w14:textId="6A1F6C0F" w:rsidR="0057071C" w:rsidRPr="004A3B17" w:rsidRDefault="0057071C" w:rsidP="00D44A33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Le 1</w:t>
      </w:r>
      <w:r w:rsidRPr="0057071C">
        <w:rPr>
          <w:rFonts w:ascii="Arial" w:hAnsi="Arial" w:cs="Arial"/>
          <w:sz w:val="22"/>
          <w:szCs w:val="22"/>
          <w:vertAlign w:val="superscript"/>
          <w:lang w:val="fr-CH"/>
        </w:rPr>
        <w:t>er</w:t>
      </w:r>
      <w:r>
        <w:rPr>
          <w:rFonts w:ascii="Arial" w:hAnsi="Arial" w:cs="Arial"/>
          <w:sz w:val="22"/>
          <w:szCs w:val="22"/>
          <w:lang w:val="fr-CH"/>
        </w:rPr>
        <w:t xml:space="preserve"> relayeur fait un parcours complet (</w:t>
      </w:r>
      <w:r w:rsidR="00A66DE1">
        <w:rPr>
          <w:rFonts w:ascii="Arial" w:hAnsi="Arial" w:cs="Arial"/>
          <w:sz w:val="22"/>
          <w:szCs w:val="22"/>
          <w:lang w:val="fr-CH"/>
        </w:rPr>
        <w:t xml:space="preserve">NAT+CYC+CAP), </w:t>
      </w:r>
      <w:r w:rsidR="009200C7">
        <w:rPr>
          <w:rFonts w:ascii="Arial" w:hAnsi="Arial" w:cs="Arial"/>
          <w:sz w:val="22"/>
          <w:szCs w:val="22"/>
          <w:lang w:val="fr-CH"/>
        </w:rPr>
        <w:t xml:space="preserve">ne </w:t>
      </w:r>
      <w:r w:rsidR="00A66DE1">
        <w:rPr>
          <w:rFonts w:ascii="Arial" w:hAnsi="Arial" w:cs="Arial"/>
          <w:sz w:val="22"/>
          <w:szCs w:val="22"/>
          <w:lang w:val="fr-CH"/>
        </w:rPr>
        <w:t>passe</w:t>
      </w:r>
      <w:r w:rsidR="009200C7">
        <w:rPr>
          <w:rFonts w:ascii="Arial" w:hAnsi="Arial" w:cs="Arial"/>
          <w:sz w:val="22"/>
          <w:szCs w:val="22"/>
          <w:lang w:val="fr-CH"/>
        </w:rPr>
        <w:t xml:space="preserve"> pas</w:t>
      </w:r>
      <w:r w:rsidR="00A66DE1">
        <w:rPr>
          <w:rFonts w:ascii="Arial" w:hAnsi="Arial" w:cs="Arial"/>
          <w:sz w:val="22"/>
          <w:szCs w:val="22"/>
          <w:lang w:val="fr-CH"/>
        </w:rPr>
        <w:t xml:space="preserve"> sous la ligne d’arrivé</w:t>
      </w:r>
      <w:r w:rsidR="009200C7">
        <w:rPr>
          <w:rFonts w:ascii="Arial" w:hAnsi="Arial" w:cs="Arial"/>
          <w:sz w:val="22"/>
          <w:szCs w:val="22"/>
          <w:lang w:val="fr-CH"/>
        </w:rPr>
        <w:t>e, mais</w:t>
      </w:r>
      <w:r w:rsidR="00A66DE1">
        <w:rPr>
          <w:rFonts w:ascii="Arial" w:hAnsi="Arial" w:cs="Arial"/>
          <w:sz w:val="22"/>
          <w:szCs w:val="22"/>
          <w:lang w:val="fr-CH"/>
        </w:rPr>
        <w:t xml:space="preserve"> prolonge </w:t>
      </w:r>
      <w:r w:rsidR="00E55F6D">
        <w:rPr>
          <w:rFonts w:ascii="Arial" w:hAnsi="Arial" w:cs="Arial"/>
          <w:sz w:val="22"/>
          <w:szCs w:val="22"/>
          <w:lang w:val="fr-CH"/>
        </w:rPr>
        <w:t>jusque la</w:t>
      </w:r>
      <w:r w:rsidR="00A66DE1">
        <w:rPr>
          <w:rFonts w:ascii="Arial" w:hAnsi="Arial" w:cs="Arial"/>
          <w:sz w:val="22"/>
          <w:szCs w:val="22"/>
          <w:lang w:val="fr-CH"/>
        </w:rPr>
        <w:t xml:space="preserve"> zone de relais (proche Départ N</w:t>
      </w:r>
      <w:r w:rsidR="005F33C1">
        <w:rPr>
          <w:rFonts w:ascii="Arial" w:hAnsi="Arial" w:cs="Arial"/>
          <w:sz w:val="22"/>
          <w:szCs w:val="22"/>
          <w:lang w:val="fr-CH"/>
        </w:rPr>
        <w:t>at</w:t>
      </w:r>
      <w:r w:rsidR="00A66DE1">
        <w:rPr>
          <w:rFonts w:ascii="Arial" w:hAnsi="Arial" w:cs="Arial"/>
          <w:sz w:val="22"/>
          <w:szCs w:val="22"/>
          <w:lang w:val="fr-CH"/>
        </w:rPr>
        <w:t>ation</w:t>
      </w:r>
      <w:r w:rsidR="009200C7">
        <w:rPr>
          <w:rFonts w:ascii="Arial" w:hAnsi="Arial" w:cs="Arial"/>
          <w:sz w:val="22"/>
          <w:szCs w:val="22"/>
          <w:lang w:val="fr-CH"/>
        </w:rPr>
        <w:t>)</w:t>
      </w:r>
      <w:r w:rsidR="00A66DE1">
        <w:rPr>
          <w:rFonts w:ascii="Arial" w:hAnsi="Arial" w:cs="Arial"/>
          <w:sz w:val="22"/>
          <w:szCs w:val="22"/>
          <w:lang w:val="fr-CH"/>
        </w:rPr>
        <w:t>. Le 2</w:t>
      </w:r>
      <w:r w:rsidR="00A66DE1" w:rsidRPr="00A66DE1">
        <w:rPr>
          <w:rFonts w:ascii="Arial" w:hAnsi="Arial" w:cs="Arial"/>
          <w:sz w:val="22"/>
          <w:szCs w:val="22"/>
          <w:vertAlign w:val="superscript"/>
          <w:lang w:val="fr-CH"/>
        </w:rPr>
        <w:t>ème</w:t>
      </w:r>
      <w:r w:rsidR="00A66DE1">
        <w:rPr>
          <w:rFonts w:ascii="Arial" w:hAnsi="Arial" w:cs="Arial"/>
          <w:sz w:val="22"/>
          <w:szCs w:val="22"/>
          <w:lang w:val="fr-CH"/>
        </w:rPr>
        <w:t xml:space="preserve"> relayeur fait de </w:t>
      </w:r>
      <w:r w:rsidR="009200C7">
        <w:rPr>
          <w:rFonts w:ascii="Arial" w:hAnsi="Arial" w:cs="Arial"/>
          <w:sz w:val="22"/>
          <w:szCs w:val="22"/>
          <w:lang w:val="fr-CH"/>
        </w:rPr>
        <w:t>même, et l</w:t>
      </w:r>
      <w:r w:rsidR="00A66DE1">
        <w:rPr>
          <w:rFonts w:ascii="Arial" w:hAnsi="Arial" w:cs="Arial"/>
          <w:sz w:val="22"/>
          <w:szCs w:val="22"/>
          <w:lang w:val="fr-CH"/>
        </w:rPr>
        <w:t>e 3</w:t>
      </w:r>
      <w:r w:rsidR="00A66DE1" w:rsidRPr="00A66DE1">
        <w:rPr>
          <w:rFonts w:ascii="Arial" w:hAnsi="Arial" w:cs="Arial"/>
          <w:sz w:val="22"/>
          <w:szCs w:val="22"/>
          <w:vertAlign w:val="superscript"/>
          <w:lang w:val="fr-CH"/>
        </w:rPr>
        <w:t>ème</w:t>
      </w:r>
      <w:r w:rsidR="00A66DE1">
        <w:rPr>
          <w:rFonts w:ascii="Arial" w:hAnsi="Arial" w:cs="Arial"/>
          <w:sz w:val="22"/>
          <w:szCs w:val="22"/>
          <w:lang w:val="fr-CH"/>
        </w:rPr>
        <w:t xml:space="preserve"> et dernier </w:t>
      </w:r>
      <w:r w:rsidR="009200C7">
        <w:rPr>
          <w:rFonts w:ascii="Arial" w:hAnsi="Arial" w:cs="Arial"/>
          <w:sz w:val="22"/>
          <w:szCs w:val="22"/>
          <w:lang w:val="fr-CH"/>
        </w:rPr>
        <w:t xml:space="preserve">relayeur </w:t>
      </w:r>
      <w:r w:rsidR="00A66DE1">
        <w:rPr>
          <w:rFonts w:ascii="Arial" w:hAnsi="Arial" w:cs="Arial"/>
          <w:sz w:val="22"/>
          <w:szCs w:val="22"/>
          <w:lang w:val="fr-CH"/>
        </w:rPr>
        <w:t xml:space="preserve">s’arrête après la ligne d’arrivée. </w:t>
      </w:r>
    </w:p>
    <w:p w14:paraId="470591DC" w14:textId="77777777" w:rsidR="001B5909" w:rsidRDefault="001B5909" w:rsidP="00D44A33">
      <w:pPr>
        <w:tabs>
          <w:tab w:val="left" w:pos="10260"/>
        </w:tabs>
        <w:jc w:val="both"/>
        <w:rPr>
          <w:rFonts w:ascii="Arial" w:hAnsi="Arial" w:cs="Arial"/>
          <w:lang w:val="fr-CH"/>
        </w:rPr>
      </w:pPr>
    </w:p>
    <w:p w14:paraId="607A866E" w14:textId="49B163C9" w:rsidR="00D92E5B" w:rsidRDefault="00D92E5B" w:rsidP="0077418B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color w:val="999999" w:themeColor="accent2"/>
          <w:sz w:val="32"/>
          <w:lang w:val="fr-CH"/>
        </w:rPr>
      </w:pPr>
      <w:r w:rsidRPr="00D92E5B">
        <w:rPr>
          <w:rFonts w:ascii="Arial" w:hAnsi="Arial" w:cs="Arial"/>
          <w:b/>
          <w:color w:val="999999" w:themeColor="accent2"/>
          <w:sz w:val="32"/>
          <w:lang w:val="fr-CH"/>
        </w:rPr>
        <w:t>Z</w:t>
      </w:r>
      <w:r w:rsidR="004A3B17">
        <w:rPr>
          <w:rFonts w:ascii="Arial" w:hAnsi="Arial" w:cs="Arial"/>
          <w:b/>
          <w:color w:val="999999" w:themeColor="accent2"/>
          <w:sz w:val="32"/>
          <w:lang w:val="fr-CH"/>
        </w:rPr>
        <w:t>ONES</w:t>
      </w:r>
    </w:p>
    <w:p w14:paraId="15FFFB6D" w14:textId="037C1EA9" w:rsidR="00D92E5B" w:rsidRPr="004A3B17" w:rsidRDefault="00D92E5B" w:rsidP="00D92E5B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  <w:r w:rsidRPr="004A3B17">
        <w:rPr>
          <w:rFonts w:ascii="Arial" w:hAnsi="Arial" w:cs="Arial"/>
          <w:sz w:val="22"/>
          <w:szCs w:val="22"/>
          <w:lang w:val="fr-CH"/>
        </w:rPr>
        <w:t>Différentes zones seront aménagées </w:t>
      </w:r>
      <w:r w:rsidR="00632DA8" w:rsidRPr="004A3B17">
        <w:rPr>
          <w:rFonts w:ascii="Arial" w:hAnsi="Arial" w:cs="Arial"/>
          <w:sz w:val="22"/>
          <w:szCs w:val="22"/>
          <w:lang w:val="fr-CH"/>
        </w:rPr>
        <w:t>(à voir sur le plan général)</w:t>
      </w:r>
      <w:r w:rsidR="008A544E" w:rsidRPr="004A3B17">
        <w:rPr>
          <w:rFonts w:ascii="Arial" w:hAnsi="Arial" w:cs="Arial"/>
          <w:sz w:val="22"/>
          <w:szCs w:val="22"/>
          <w:lang w:val="fr-CH"/>
        </w:rPr>
        <w:t xml:space="preserve"> </w:t>
      </w:r>
      <w:r w:rsidRPr="004A3B17">
        <w:rPr>
          <w:rFonts w:ascii="Arial" w:hAnsi="Arial" w:cs="Arial"/>
          <w:sz w:val="22"/>
          <w:szCs w:val="22"/>
          <w:lang w:val="fr-CH"/>
        </w:rPr>
        <w:t xml:space="preserve">: </w:t>
      </w:r>
    </w:p>
    <w:p w14:paraId="669C47F8" w14:textId="1E497167" w:rsidR="001B5909" w:rsidRPr="004A3B17" w:rsidRDefault="00D92E5B" w:rsidP="00D92E5B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  <w:r w:rsidRPr="004A3B17">
        <w:rPr>
          <w:rFonts w:ascii="Arial" w:hAnsi="Arial" w:cs="Arial"/>
          <w:sz w:val="22"/>
          <w:szCs w:val="22"/>
          <w:lang w:val="fr-CH"/>
        </w:rPr>
        <w:t xml:space="preserve">- </w:t>
      </w:r>
      <w:r w:rsidRPr="004A3B17">
        <w:rPr>
          <w:rFonts w:ascii="Arial" w:hAnsi="Arial" w:cs="Arial"/>
          <w:sz w:val="22"/>
          <w:szCs w:val="22"/>
          <w:u w:val="single"/>
          <w:lang w:val="fr-CH"/>
        </w:rPr>
        <w:t>Zone d’accueil des clubs</w:t>
      </w:r>
      <w:r w:rsidRPr="004A3B17">
        <w:rPr>
          <w:rFonts w:ascii="Arial" w:hAnsi="Arial" w:cs="Arial"/>
          <w:sz w:val="22"/>
          <w:szCs w:val="22"/>
          <w:lang w:val="fr-CH"/>
        </w:rPr>
        <w:t> :</w:t>
      </w:r>
      <w:r w:rsidR="00A84A33" w:rsidRPr="004A3B17">
        <w:rPr>
          <w:rFonts w:ascii="Arial" w:hAnsi="Arial" w:cs="Arial"/>
          <w:sz w:val="22"/>
          <w:szCs w:val="22"/>
          <w:lang w:val="fr-CH"/>
        </w:rPr>
        <w:t xml:space="preserve"> cette zone </w:t>
      </w:r>
      <w:r w:rsidR="00526F6F" w:rsidRPr="004A3B17">
        <w:rPr>
          <w:rFonts w:ascii="Arial" w:hAnsi="Arial" w:cs="Arial"/>
          <w:sz w:val="22"/>
          <w:szCs w:val="22"/>
          <w:lang w:val="fr-CH"/>
        </w:rPr>
        <w:t xml:space="preserve">se situe </w:t>
      </w:r>
      <w:r w:rsidR="00853F50">
        <w:rPr>
          <w:rFonts w:ascii="Arial" w:hAnsi="Arial" w:cs="Arial"/>
          <w:sz w:val="22"/>
          <w:szCs w:val="22"/>
          <w:lang w:val="fr-CH"/>
        </w:rPr>
        <w:t>près de la zone de transition, sous la tente Red-Fish Neuchâtel</w:t>
      </w:r>
    </w:p>
    <w:p w14:paraId="535058EE" w14:textId="27658AF2" w:rsidR="005109A4" w:rsidRDefault="005109A4" w:rsidP="00D92E5B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  <w:r w:rsidRPr="004A3B17">
        <w:rPr>
          <w:rFonts w:ascii="Arial" w:hAnsi="Arial" w:cs="Arial"/>
          <w:sz w:val="22"/>
          <w:szCs w:val="22"/>
          <w:lang w:val="fr-CH"/>
        </w:rPr>
        <w:t xml:space="preserve">- </w:t>
      </w:r>
      <w:r w:rsidRPr="004A3B17">
        <w:rPr>
          <w:rFonts w:ascii="Arial" w:hAnsi="Arial" w:cs="Arial"/>
          <w:sz w:val="22"/>
          <w:szCs w:val="22"/>
          <w:u w:val="single"/>
          <w:lang w:val="fr-CH"/>
        </w:rPr>
        <w:t>Zone d’arrivée</w:t>
      </w:r>
      <w:r w:rsidRPr="004A3B17">
        <w:rPr>
          <w:rFonts w:ascii="Arial" w:hAnsi="Arial" w:cs="Arial"/>
          <w:sz w:val="22"/>
          <w:szCs w:val="22"/>
          <w:lang w:val="fr-CH"/>
        </w:rPr>
        <w:t> : la ligne d’arrivée</w:t>
      </w:r>
      <w:r w:rsidR="001B5909" w:rsidRPr="004A3B17">
        <w:rPr>
          <w:rFonts w:ascii="Arial" w:hAnsi="Arial" w:cs="Arial"/>
          <w:sz w:val="22"/>
          <w:szCs w:val="22"/>
          <w:lang w:val="fr-CH"/>
        </w:rPr>
        <w:t xml:space="preserve"> est située </w:t>
      </w:r>
      <w:r w:rsidR="00A66DE1">
        <w:rPr>
          <w:rFonts w:ascii="Arial" w:hAnsi="Arial" w:cs="Arial"/>
          <w:sz w:val="22"/>
          <w:szCs w:val="22"/>
          <w:lang w:val="fr-CH"/>
        </w:rPr>
        <w:t xml:space="preserve">entre la zone de transition et le lac. </w:t>
      </w:r>
    </w:p>
    <w:p w14:paraId="5F5BDFDA" w14:textId="5E175751" w:rsidR="002B4812" w:rsidRPr="004A3B17" w:rsidRDefault="00DE59F1" w:rsidP="00D92E5B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  <w:r w:rsidRPr="004A3B17">
        <w:rPr>
          <w:rFonts w:ascii="Arial" w:hAnsi="Arial" w:cs="Arial"/>
          <w:sz w:val="22"/>
          <w:szCs w:val="22"/>
          <w:lang w:val="fr-CH"/>
        </w:rPr>
        <w:t xml:space="preserve">- </w:t>
      </w:r>
      <w:r w:rsidRPr="004A3B17">
        <w:rPr>
          <w:rFonts w:ascii="Arial" w:hAnsi="Arial" w:cs="Arial"/>
          <w:sz w:val="22"/>
          <w:szCs w:val="22"/>
          <w:u w:val="single"/>
          <w:lang w:val="fr-CH"/>
        </w:rPr>
        <w:t>Zone de transition</w:t>
      </w:r>
      <w:r w:rsidRPr="004A3B17">
        <w:rPr>
          <w:rFonts w:ascii="Arial" w:hAnsi="Arial" w:cs="Arial"/>
          <w:sz w:val="22"/>
          <w:szCs w:val="22"/>
          <w:lang w:val="fr-CH"/>
        </w:rPr>
        <w:t xml:space="preserve"> : cette zone </w:t>
      </w:r>
      <w:r w:rsidR="00853F50">
        <w:rPr>
          <w:rFonts w:ascii="Arial" w:hAnsi="Arial" w:cs="Arial"/>
          <w:sz w:val="22"/>
          <w:szCs w:val="22"/>
          <w:lang w:val="fr-CH"/>
        </w:rPr>
        <w:t>est indiquée sur les différents plans.</w:t>
      </w:r>
      <w:r w:rsidR="005109A4" w:rsidRPr="004A3B17">
        <w:rPr>
          <w:rFonts w:ascii="Arial" w:hAnsi="Arial" w:cs="Arial"/>
          <w:sz w:val="22"/>
          <w:szCs w:val="22"/>
          <w:lang w:val="fr-CH"/>
        </w:rPr>
        <w:t xml:space="preserve"> Les athlètes doivent </w:t>
      </w:r>
      <w:r w:rsidR="00BE1963" w:rsidRPr="004A3B17">
        <w:rPr>
          <w:rFonts w:ascii="Arial" w:hAnsi="Arial" w:cs="Arial"/>
          <w:sz w:val="22"/>
          <w:szCs w:val="22"/>
          <w:lang w:val="fr-CH"/>
        </w:rPr>
        <w:t>mettre pieds à terre dans cette zone identifiée au début et à la fin par un traçage</w:t>
      </w:r>
      <w:r w:rsidR="00AD5DD8" w:rsidRPr="004A3B17">
        <w:rPr>
          <w:rFonts w:ascii="Arial" w:hAnsi="Arial" w:cs="Arial"/>
          <w:sz w:val="22"/>
          <w:szCs w:val="22"/>
          <w:lang w:val="fr-CH"/>
        </w:rPr>
        <w:t xml:space="preserve"> au sol.</w:t>
      </w:r>
    </w:p>
    <w:p w14:paraId="2EDC8824" w14:textId="77777777" w:rsidR="004A3B17" w:rsidRDefault="0013646E" w:rsidP="00D92E5B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  <w:r w:rsidRPr="004A3B17">
        <w:rPr>
          <w:rFonts w:ascii="Arial" w:hAnsi="Arial" w:cs="Arial"/>
          <w:sz w:val="22"/>
          <w:szCs w:val="22"/>
          <w:lang w:val="fr-CH"/>
        </w:rPr>
        <w:t>La zone de transition n’est accessible qu’aux athlètes, munis de leur dossard et dans le timing autorisé par le programme.</w:t>
      </w:r>
    </w:p>
    <w:p w14:paraId="38AA8185" w14:textId="77777777" w:rsidR="009200C7" w:rsidRDefault="009200C7" w:rsidP="00D92E5B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</w:p>
    <w:p w14:paraId="3F09D63F" w14:textId="5D5FA0D9" w:rsidR="009200C7" w:rsidRDefault="009200C7" w:rsidP="00D92E5B">
      <w:pPr>
        <w:spacing w:line="276" w:lineRule="auto"/>
        <w:jc w:val="both"/>
        <w:rPr>
          <w:rFonts w:ascii="Arial" w:hAnsi="Arial" w:cs="Arial"/>
          <w:lang w:val="fr-CH"/>
        </w:rPr>
        <w:sectPr w:rsidR="009200C7" w:rsidSect="009200C7">
          <w:type w:val="continuous"/>
          <w:pgSz w:w="12240" w:h="15840" w:code="1"/>
          <w:pgMar w:top="709" w:right="990" w:bottom="1620" w:left="990" w:header="360" w:footer="371" w:gutter="0"/>
          <w:cols w:num="2" w:space="708"/>
          <w:docGrid w:linePitch="360"/>
        </w:sectPr>
      </w:pPr>
    </w:p>
    <w:p w14:paraId="6AD46965" w14:textId="1DC86E7F" w:rsidR="00EE723E" w:rsidRDefault="00EE723E" w:rsidP="00D44A33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  <w:sectPr w:rsidR="00EE723E" w:rsidSect="001B5909">
          <w:type w:val="continuous"/>
          <w:pgSz w:w="12240" w:h="15840" w:code="1"/>
          <w:pgMar w:top="990" w:right="990" w:bottom="1620" w:left="990" w:header="360" w:footer="371" w:gutter="0"/>
          <w:cols w:space="708"/>
          <w:docGrid w:linePitch="360"/>
        </w:sectPr>
      </w:pPr>
    </w:p>
    <w:p w14:paraId="2DEBCE1F" w14:textId="67C19E12" w:rsidR="001B5909" w:rsidRDefault="001B5909" w:rsidP="00D44A33">
      <w:pPr>
        <w:tabs>
          <w:tab w:val="left" w:pos="10260"/>
        </w:tabs>
        <w:jc w:val="both"/>
        <w:rPr>
          <w:rFonts w:ascii="Arial" w:hAnsi="Arial" w:cs="Arial"/>
          <w:sz w:val="22"/>
          <w:szCs w:val="22"/>
          <w:lang w:val="fr-CH"/>
        </w:rPr>
        <w:sectPr w:rsidR="001B5909" w:rsidSect="001B5909">
          <w:type w:val="continuous"/>
          <w:pgSz w:w="12240" w:h="15840" w:code="1"/>
          <w:pgMar w:top="990" w:right="990" w:bottom="1620" w:left="990" w:header="360" w:footer="371" w:gutter="0"/>
          <w:cols w:space="708"/>
          <w:docGrid w:linePitch="360"/>
        </w:sectPr>
      </w:pPr>
    </w:p>
    <w:p w14:paraId="2FFF2CD6" w14:textId="6ACA6A3E" w:rsidR="00FC320A" w:rsidRDefault="00FC320A" w:rsidP="00FC320A">
      <w:pPr>
        <w:spacing w:line="276" w:lineRule="auto"/>
        <w:jc w:val="both"/>
        <w:rPr>
          <w:lang w:val="fr-CH"/>
        </w:rPr>
      </w:pPr>
      <w:r w:rsidRPr="005F5AE4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1A556" wp14:editId="0E859354">
                <wp:simplePos x="0" y="0"/>
                <wp:positionH relativeFrom="margin">
                  <wp:posOffset>-418585</wp:posOffset>
                </wp:positionH>
                <wp:positionV relativeFrom="paragraph">
                  <wp:posOffset>-233234</wp:posOffset>
                </wp:positionV>
                <wp:extent cx="7401697" cy="548640"/>
                <wp:effectExtent l="0" t="0" r="8890" b="381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1697" cy="548640"/>
                        </a:xfrm>
                        <a:prstGeom prst="rect">
                          <a:avLst/>
                        </a:prstGeom>
                        <a:solidFill>
                          <a:srgbClr val="BC09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18F9D" w14:textId="6A695A9F" w:rsidR="00FC320A" w:rsidRPr="003A78C1" w:rsidRDefault="00FC320A" w:rsidP="000D4B36">
                            <w:pPr>
                              <w:pStyle w:val="Paragraphedeliste"/>
                              <w:ind w:left="108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1A556" id="Rectangle 206" o:spid="_x0000_s1027" style="position:absolute;left:0;text-align:left;margin-left:-32.95pt;margin-top:-18.35pt;width:582.8pt;height:43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" fillcolor="#bc0930" stroked="f" strokeweight="2pt">
                <v:textbox>
                  <w:txbxContent>
                    <w:p w14:paraId="0C518F9D" w14:textId="6A695A9F" w:rsidR="00FC320A" w:rsidRPr="003A78C1" w:rsidRDefault="00FC320A" w:rsidP="000D4B36">
                      <w:pPr>
                        <w:pStyle w:val="Paragraphedeliste"/>
                        <w:ind w:left="1080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PROGRAMME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86D93F" w14:textId="6F78E0BB" w:rsidR="00FC320A" w:rsidRDefault="00FC320A" w:rsidP="00FC320A">
      <w:pPr>
        <w:spacing w:line="276" w:lineRule="auto"/>
        <w:jc w:val="both"/>
        <w:rPr>
          <w:lang w:val="fr-CH"/>
        </w:rPr>
      </w:pPr>
    </w:p>
    <w:p w14:paraId="0C584627" w14:textId="791E86FF" w:rsidR="00D44A33" w:rsidRDefault="00FC320A" w:rsidP="00391BCF">
      <w:pPr>
        <w:spacing w:line="276" w:lineRule="auto"/>
        <w:rPr>
          <w:rFonts w:ascii="Arial" w:hAnsi="Arial" w:cs="Arial"/>
          <w:lang w:val="fr-CH"/>
        </w:rPr>
      </w:pPr>
      <w:r w:rsidRPr="00FC320A">
        <w:rPr>
          <w:rFonts w:ascii="Arial" w:hAnsi="Arial" w:cs="Arial"/>
          <w:lang w:val="fr-CH"/>
        </w:rPr>
        <w:t xml:space="preserve">Ci-dessous une présentation du programme de la journée du </w:t>
      </w:r>
      <w:r w:rsidR="006C5157">
        <w:rPr>
          <w:rFonts w:ascii="Arial" w:hAnsi="Arial" w:cs="Arial"/>
          <w:lang w:val="fr-CH"/>
        </w:rPr>
        <w:t>2</w:t>
      </w:r>
      <w:r w:rsidR="008E45CA">
        <w:rPr>
          <w:rFonts w:ascii="Arial" w:hAnsi="Arial" w:cs="Arial"/>
          <w:lang w:val="fr-CH"/>
        </w:rPr>
        <w:t>9</w:t>
      </w:r>
      <w:r w:rsidR="00370F76">
        <w:rPr>
          <w:rFonts w:ascii="Arial" w:hAnsi="Arial" w:cs="Arial"/>
          <w:lang w:val="fr-CH"/>
        </w:rPr>
        <w:t xml:space="preserve"> jui</w:t>
      </w:r>
      <w:r w:rsidR="006C5157">
        <w:rPr>
          <w:rFonts w:ascii="Arial" w:hAnsi="Arial" w:cs="Arial"/>
          <w:lang w:val="fr-CH"/>
        </w:rPr>
        <w:t>n</w:t>
      </w:r>
      <w:r w:rsidR="00370F76">
        <w:rPr>
          <w:rFonts w:ascii="Arial" w:hAnsi="Arial" w:cs="Arial"/>
          <w:lang w:val="fr-CH"/>
        </w:rPr>
        <w:t xml:space="preserve"> 202</w:t>
      </w:r>
      <w:r w:rsidR="008E45CA">
        <w:rPr>
          <w:rFonts w:ascii="Arial" w:hAnsi="Arial" w:cs="Arial"/>
          <w:lang w:val="fr-CH"/>
        </w:rPr>
        <w:t>5</w:t>
      </w:r>
      <w:r w:rsidRPr="00FC320A">
        <w:rPr>
          <w:rFonts w:ascii="Arial" w:hAnsi="Arial" w:cs="Arial"/>
          <w:lang w:val="fr-CH"/>
        </w:rPr>
        <w:t>.</w:t>
      </w:r>
    </w:p>
    <w:p w14:paraId="1A408B49" w14:textId="433ADE0D" w:rsidR="00FC320A" w:rsidRPr="00367435" w:rsidRDefault="00FC320A" w:rsidP="004655BF">
      <w:pPr>
        <w:spacing w:line="276" w:lineRule="auto"/>
        <w:jc w:val="both"/>
        <w:rPr>
          <w:rFonts w:ascii="Arial" w:hAnsi="Arial" w:cs="Arial"/>
          <w:sz w:val="22"/>
          <w:szCs w:val="22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695"/>
      </w:tblGrid>
      <w:tr w:rsidR="00A814A2" w:rsidRPr="00ED54DF" w14:paraId="54595A80" w14:textId="77777777" w:rsidTr="00873097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EDA60DC" w14:textId="5DDD7E6C" w:rsidR="00A814A2" w:rsidRPr="00367435" w:rsidRDefault="00A814A2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8h00</w:t>
            </w:r>
          </w:p>
        </w:tc>
        <w:tc>
          <w:tcPr>
            <w:tcW w:w="8695" w:type="dxa"/>
          </w:tcPr>
          <w:p w14:paraId="3AC28AF3" w14:textId="27FA881B" w:rsidR="00A814A2" w:rsidRPr="009F27A1" w:rsidRDefault="00A814A2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9F27A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Accueil des clubs et des athlètes</w:t>
            </w:r>
          </w:p>
        </w:tc>
      </w:tr>
      <w:tr w:rsidR="00A814A2" w:rsidRPr="00ED54DF" w14:paraId="67391AC2" w14:textId="77777777" w:rsidTr="0067044E">
        <w:tc>
          <w:tcPr>
            <w:tcW w:w="1555" w:type="dxa"/>
            <w:tcBorders>
              <w:top w:val="single" w:sz="4" w:space="0" w:color="auto"/>
            </w:tcBorders>
          </w:tcPr>
          <w:p w14:paraId="02F1D29F" w14:textId="77777777" w:rsidR="00A814A2" w:rsidRPr="00367435" w:rsidRDefault="00A814A2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8695" w:type="dxa"/>
          </w:tcPr>
          <w:p w14:paraId="7EBCE891" w14:textId="77777777" w:rsidR="00A814A2" w:rsidRDefault="00A814A2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Remise des pochettes « clubs » aux responsables des clubs (dossards, fiches de forfaits et de modification des relais, présentation …)</w:t>
            </w:r>
          </w:p>
          <w:p w14:paraId="1229C361" w14:textId="10B15956" w:rsidR="00367435" w:rsidRPr="00367435" w:rsidRDefault="00367435" w:rsidP="009F27A1">
            <w:pPr>
              <w:spacing w:line="276" w:lineRule="auto"/>
              <w:jc w:val="both"/>
              <w:rPr>
                <w:rFonts w:ascii="Arial" w:hAnsi="Arial" w:cs="Arial"/>
                <w:sz w:val="4"/>
                <w:szCs w:val="4"/>
                <w:lang w:val="fr-CH"/>
              </w:rPr>
            </w:pPr>
          </w:p>
        </w:tc>
      </w:tr>
      <w:tr w:rsidR="00A814A2" w:rsidRPr="00ED54DF" w14:paraId="39FD05AB" w14:textId="77777777" w:rsidTr="00873097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4C47000" w14:textId="0D67D02B" w:rsidR="00A814A2" w:rsidRPr="00367435" w:rsidRDefault="00A814A2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8h00-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8h45</w:t>
            </w:r>
          </w:p>
        </w:tc>
        <w:tc>
          <w:tcPr>
            <w:tcW w:w="8695" w:type="dxa"/>
          </w:tcPr>
          <w:p w14:paraId="4F097C93" w14:textId="660A4032" w:rsidR="00A814A2" w:rsidRPr="00367435" w:rsidRDefault="00A814A2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Contrôle des vélos par les arbitres de la compétition</w:t>
            </w:r>
          </w:p>
        </w:tc>
      </w:tr>
      <w:tr w:rsidR="00A814A2" w:rsidRPr="0005262C" w14:paraId="36BE6FEA" w14:textId="77777777" w:rsidTr="0067044E">
        <w:tc>
          <w:tcPr>
            <w:tcW w:w="1555" w:type="dxa"/>
            <w:tcBorders>
              <w:top w:val="single" w:sz="4" w:space="0" w:color="auto"/>
            </w:tcBorders>
          </w:tcPr>
          <w:p w14:paraId="3ACF4B09" w14:textId="77777777" w:rsidR="00A814A2" w:rsidRPr="0005262C" w:rsidRDefault="00A814A2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8695" w:type="dxa"/>
          </w:tcPr>
          <w:p w14:paraId="3D7E70E9" w14:textId="4CBEC90A" w:rsidR="0067044E" w:rsidRPr="0005262C" w:rsidRDefault="00A814A2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05262C">
              <w:rPr>
                <w:rFonts w:ascii="Arial" w:hAnsi="Arial" w:cs="Arial"/>
                <w:sz w:val="22"/>
                <w:szCs w:val="22"/>
                <w:lang w:val="fr-CH"/>
              </w:rPr>
              <w:t xml:space="preserve">Reconnaissance des parcours, échauffement. </w:t>
            </w:r>
          </w:p>
        </w:tc>
      </w:tr>
      <w:tr w:rsidR="0067044E" w:rsidRPr="0005262C" w14:paraId="1D4A73FC" w14:textId="77777777" w:rsidTr="0067044E">
        <w:tc>
          <w:tcPr>
            <w:tcW w:w="1555" w:type="dxa"/>
          </w:tcPr>
          <w:p w14:paraId="19BD6E4A" w14:textId="77777777" w:rsidR="0067044E" w:rsidRPr="0005262C" w:rsidRDefault="0067044E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8695" w:type="dxa"/>
          </w:tcPr>
          <w:p w14:paraId="5078C32F" w14:textId="77777777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133CC47C" w14:textId="2CA78FF8" w:rsidR="0067044E" w:rsidRPr="0005262C" w:rsidRDefault="009F27A1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CHECK-IN</w:t>
            </w:r>
            <w:r w:rsidR="00873097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 - </w:t>
            </w:r>
            <w:r w:rsidR="00C25FB0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Z</w:t>
            </w:r>
            <w:r w:rsidR="0067044E"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one de transition </w:t>
            </w:r>
            <w:r w:rsidR="007B6C9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REGIO LEAGUE &amp; </w:t>
            </w:r>
            <w:r w:rsidR="007B6C98" w:rsidRPr="004361DD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OPEN</w:t>
            </w:r>
            <w:r w:rsidRPr="004361DD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RACE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8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-1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6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ANS</w:t>
            </w:r>
          </w:p>
        </w:tc>
      </w:tr>
      <w:tr w:rsidR="0067044E" w:rsidRPr="00367435" w14:paraId="3BEB45A7" w14:textId="77777777" w:rsidTr="00873097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59912F9" w14:textId="77777777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42D8329C" w14:textId="416833D4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8h30</w:t>
            </w: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ab/>
            </w:r>
          </w:p>
        </w:tc>
        <w:tc>
          <w:tcPr>
            <w:tcW w:w="8695" w:type="dxa"/>
          </w:tcPr>
          <w:p w14:paraId="0C0BF2A4" w14:textId="77777777" w:rsidR="0067044E" w:rsidRPr="008E45CA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de-CH"/>
              </w:rPr>
            </w:pPr>
          </w:p>
          <w:p w14:paraId="7B1A52E6" w14:textId="2347BD30" w:rsidR="0067044E" w:rsidRPr="008E45CA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  <w:r w:rsidRPr="008E45CA"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  <w:t>Briefing des clubs</w:t>
            </w:r>
            <w:r w:rsidR="00873097" w:rsidRPr="008E45CA"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  <w:t xml:space="preserve"> REGIO LEAGUE</w:t>
            </w:r>
          </w:p>
        </w:tc>
      </w:tr>
      <w:tr w:rsidR="0067044E" w:rsidRPr="00ED54DF" w14:paraId="31D1C8D3" w14:textId="77777777" w:rsidTr="00873097">
        <w:tc>
          <w:tcPr>
            <w:tcW w:w="1555" w:type="dxa"/>
            <w:tcBorders>
              <w:top w:val="single" w:sz="4" w:space="0" w:color="auto"/>
            </w:tcBorders>
          </w:tcPr>
          <w:p w14:paraId="4BDBFA7F" w14:textId="77777777" w:rsidR="0067044E" w:rsidRPr="008E45CA" w:rsidRDefault="0067044E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  <w:tc>
          <w:tcPr>
            <w:tcW w:w="8695" w:type="dxa"/>
          </w:tcPr>
          <w:p w14:paraId="5125CA61" w14:textId="430A69D4" w:rsidR="0067044E" w:rsidRPr="00367435" w:rsidRDefault="0067044E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Rappel des parcours et de l’organisation générale </w:t>
            </w:r>
            <w:r w:rsidR="00F703B8">
              <w:rPr>
                <w:rFonts w:ascii="Arial" w:hAnsi="Arial" w:cs="Arial"/>
                <w:sz w:val="22"/>
                <w:szCs w:val="22"/>
                <w:lang w:val="fr-CH"/>
              </w:rPr>
              <w:t>devant la Capitainerie du Port</w:t>
            </w:r>
          </w:p>
        </w:tc>
      </w:tr>
      <w:tr w:rsidR="0067044E" w:rsidRPr="00A66DE1" w14:paraId="41C1212F" w14:textId="77777777" w:rsidTr="00873097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2EABA713" w14:textId="77777777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66737D99" w14:textId="3BD8FB07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9h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00</w:t>
            </w:r>
          </w:p>
        </w:tc>
        <w:tc>
          <w:tcPr>
            <w:tcW w:w="8695" w:type="dxa"/>
          </w:tcPr>
          <w:p w14:paraId="66E415C8" w14:textId="77777777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77A64C11" w14:textId="61F05AC3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Départ REGIO LEAGUE SWISS TRIATHLON des catégories 1</w:t>
            </w:r>
            <w:r w:rsidR="007B6C9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2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-1</w:t>
            </w:r>
            <w:r w:rsidR="007B6C9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3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 ans </w:t>
            </w:r>
          </w:p>
        </w:tc>
      </w:tr>
      <w:tr w:rsidR="0067044E" w:rsidRPr="00ED54DF" w14:paraId="37A6A1CC" w14:textId="77777777" w:rsidTr="007B6C98">
        <w:tc>
          <w:tcPr>
            <w:tcW w:w="1555" w:type="dxa"/>
            <w:tcBorders>
              <w:top w:val="single" w:sz="4" w:space="0" w:color="auto"/>
            </w:tcBorders>
          </w:tcPr>
          <w:p w14:paraId="38F0D7F3" w14:textId="30A5AC72" w:rsidR="0067044E" w:rsidRPr="0005262C" w:rsidRDefault="0067044E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8695" w:type="dxa"/>
          </w:tcPr>
          <w:p w14:paraId="7AC16208" w14:textId="2C14301C" w:rsidR="0067044E" w:rsidRPr="00367435" w:rsidRDefault="0067044E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9h</w:t>
            </w:r>
            <w:r w:rsidR="005F33C1">
              <w:rPr>
                <w:rFonts w:ascii="Arial" w:hAnsi="Arial" w:cs="Arial"/>
                <w:sz w:val="22"/>
                <w:szCs w:val="22"/>
                <w:lang w:val="fr-CH"/>
              </w:rPr>
              <w:t>00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- </w:t>
            </w:r>
            <w:r w:rsidR="00D02418" w:rsidRPr="00367435">
              <w:rPr>
                <w:rFonts w:ascii="Arial" w:hAnsi="Arial" w:cs="Arial"/>
                <w:sz w:val="22"/>
                <w:szCs w:val="22"/>
                <w:lang w:val="fr-CH"/>
              </w:rPr>
              <w:t>Messieurs 1</w:t>
            </w:r>
            <w:r w:rsidR="00D02418">
              <w:rPr>
                <w:rFonts w:ascii="Arial" w:hAnsi="Arial" w:cs="Arial"/>
                <w:sz w:val="22"/>
                <w:szCs w:val="22"/>
                <w:lang w:val="fr-CH"/>
              </w:rPr>
              <w:t>2</w:t>
            </w:r>
            <w:r w:rsidR="00D02418" w:rsidRPr="00367435">
              <w:rPr>
                <w:rFonts w:ascii="Arial" w:hAnsi="Arial" w:cs="Arial"/>
                <w:sz w:val="22"/>
                <w:szCs w:val="22"/>
                <w:lang w:val="fr-CH"/>
              </w:rPr>
              <w:t>-1</w:t>
            </w:r>
            <w:r w:rsidR="00D02418">
              <w:rPr>
                <w:rFonts w:ascii="Arial" w:hAnsi="Arial" w:cs="Arial"/>
                <w:sz w:val="22"/>
                <w:szCs w:val="22"/>
                <w:lang w:val="fr-CH"/>
              </w:rPr>
              <w:t>3</w:t>
            </w:r>
            <w:r w:rsidR="00D02418"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ans </w:t>
            </w:r>
          </w:p>
          <w:p w14:paraId="0A9956E1" w14:textId="6EA182CA" w:rsidR="0067044E" w:rsidRPr="0005262C" w:rsidRDefault="0067044E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9h</w:t>
            </w:r>
            <w:r w:rsidR="005F33C1">
              <w:rPr>
                <w:rFonts w:ascii="Arial" w:hAnsi="Arial" w:cs="Arial"/>
                <w:sz w:val="22"/>
                <w:szCs w:val="22"/>
                <w:lang w:val="fr-CH"/>
              </w:rPr>
              <w:t>10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- </w:t>
            </w:r>
            <w:r w:rsidR="00D02418" w:rsidRPr="00367435">
              <w:rPr>
                <w:rFonts w:ascii="Arial" w:hAnsi="Arial" w:cs="Arial"/>
                <w:sz w:val="22"/>
                <w:szCs w:val="22"/>
                <w:lang w:val="fr-CH"/>
              </w:rPr>
              <w:t>Dames 1</w:t>
            </w:r>
            <w:r w:rsidR="00D02418">
              <w:rPr>
                <w:rFonts w:ascii="Arial" w:hAnsi="Arial" w:cs="Arial"/>
                <w:sz w:val="22"/>
                <w:szCs w:val="22"/>
                <w:lang w:val="fr-CH"/>
              </w:rPr>
              <w:t>2</w:t>
            </w:r>
            <w:r w:rsidR="00D02418" w:rsidRPr="00367435">
              <w:rPr>
                <w:rFonts w:ascii="Arial" w:hAnsi="Arial" w:cs="Arial"/>
                <w:sz w:val="22"/>
                <w:szCs w:val="22"/>
                <w:lang w:val="fr-CH"/>
              </w:rPr>
              <w:t>-1</w:t>
            </w:r>
            <w:r w:rsidR="00D02418">
              <w:rPr>
                <w:rFonts w:ascii="Arial" w:hAnsi="Arial" w:cs="Arial"/>
                <w:sz w:val="22"/>
                <w:szCs w:val="22"/>
                <w:lang w:val="fr-CH"/>
              </w:rPr>
              <w:t>3</w:t>
            </w:r>
            <w:r w:rsidR="00D02418"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ans </w:t>
            </w:r>
          </w:p>
        </w:tc>
      </w:tr>
      <w:tr w:rsidR="0067044E" w:rsidRPr="00CB54B6" w14:paraId="3A0E5448" w14:textId="77777777" w:rsidTr="007B6C98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06AADFFD" w14:textId="77777777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645F9419" w14:textId="66F851C2" w:rsidR="0067044E" w:rsidRPr="00367435" w:rsidRDefault="00D0241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9</w:t>
            </w:r>
            <w:r w:rsidR="0067044E"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30</w:t>
            </w:r>
            <w:r w:rsidR="0067044E"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ab/>
            </w:r>
          </w:p>
        </w:tc>
        <w:tc>
          <w:tcPr>
            <w:tcW w:w="8695" w:type="dxa"/>
          </w:tcPr>
          <w:p w14:paraId="41C15CD9" w14:textId="77777777" w:rsidR="0067044E" w:rsidRPr="00367435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3213BB89" w14:textId="290733B0" w:rsidR="0067044E" w:rsidRPr="007B6C98" w:rsidRDefault="0067044E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Départ REGIO LEAGUE SWISS TRIATHLON des catégories 1</w:t>
            </w:r>
            <w:r w:rsidR="007B6C9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0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-1</w:t>
            </w:r>
            <w:r w:rsidR="007B6C9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 ans </w:t>
            </w:r>
          </w:p>
        </w:tc>
      </w:tr>
      <w:tr w:rsidR="007B6C98" w:rsidRPr="00CB54B6" w14:paraId="0929A4C6" w14:textId="77777777" w:rsidTr="007B6C98"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14:paraId="72D7ABBB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</w:tc>
        <w:tc>
          <w:tcPr>
            <w:tcW w:w="8695" w:type="dxa"/>
          </w:tcPr>
          <w:p w14:paraId="0F09CD7E" w14:textId="1D6FDDD6" w:rsidR="007B6C98" w:rsidRPr="00367435" w:rsidRDefault="00D02418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9</w:t>
            </w:r>
            <w:r w:rsidR="007B6C98" w:rsidRPr="00367435">
              <w:rPr>
                <w:rFonts w:ascii="Arial" w:hAnsi="Arial" w:cs="Arial"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sz w:val="22"/>
                <w:szCs w:val="22"/>
                <w:lang w:val="fr-CH"/>
              </w:rPr>
              <w:t>30</w:t>
            </w:r>
            <w:r w:rsidR="007B6C98"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- Messieurs 1</w:t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0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-1</w:t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1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ans </w:t>
            </w:r>
          </w:p>
          <w:p w14:paraId="061D0C61" w14:textId="1CFDD14C" w:rsidR="007B6C98" w:rsidRPr="007B6C98" w:rsidRDefault="00D02418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9</w:t>
            </w:r>
            <w:r w:rsidR="007B6C98" w:rsidRPr="00367435">
              <w:rPr>
                <w:rFonts w:ascii="Arial" w:hAnsi="Arial" w:cs="Arial"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sz w:val="22"/>
                <w:szCs w:val="22"/>
                <w:lang w:val="fr-CH"/>
              </w:rPr>
              <w:t>40</w:t>
            </w:r>
            <w:r w:rsidR="007B6C98"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- Dames 1</w:t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0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-1</w:t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1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ans</w:t>
            </w:r>
          </w:p>
          <w:p w14:paraId="56E42343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</w:tc>
      </w:tr>
      <w:tr w:rsidR="007B6C98" w:rsidRPr="00367435" w14:paraId="7858F255" w14:textId="77777777" w:rsidTr="007B6C98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6D2D0BCA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742A3AFE" w14:textId="50B34276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1</w:t>
            </w:r>
            <w:r w:rsidR="00D0241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0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00</w:t>
            </w: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ab/>
            </w:r>
          </w:p>
        </w:tc>
        <w:tc>
          <w:tcPr>
            <w:tcW w:w="8695" w:type="dxa"/>
          </w:tcPr>
          <w:p w14:paraId="132610CC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365F1297" w14:textId="239CDD7E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Briefing des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participants </w:t>
            </w:r>
            <w:r w:rsidRPr="004361DD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OPEN RACE 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8</w:t>
            </w:r>
            <w:r w:rsidRP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-1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6</w:t>
            </w:r>
            <w:r w:rsidRP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</w:t>
            </w:r>
            <w:r w:rsidR="00C25FB0" w:rsidRP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ANS</w:t>
            </w:r>
          </w:p>
        </w:tc>
      </w:tr>
      <w:tr w:rsidR="007B6C98" w:rsidRPr="00ED54DF" w14:paraId="4A458145" w14:textId="77777777" w:rsidTr="007B6C98">
        <w:tc>
          <w:tcPr>
            <w:tcW w:w="1555" w:type="dxa"/>
            <w:tcBorders>
              <w:top w:val="single" w:sz="4" w:space="0" w:color="auto"/>
            </w:tcBorders>
          </w:tcPr>
          <w:p w14:paraId="0755B206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8695" w:type="dxa"/>
          </w:tcPr>
          <w:p w14:paraId="7D9B4F7E" w14:textId="77777777" w:rsidR="007B6C98" w:rsidRPr="00367435" w:rsidRDefault="007B6C98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Rappel des parcours et de l’organisation générale </w:t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à proximité de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la tente Accueil</w:t>
            </w:r>
          </w:p>
        </w:tc>
      </w:tr>
      <w:tr w:rsidR="007B6C98" w:rsidRPr="00CB54B6" w14:paraId="4324AC61" w14:textId="77777777" w:rsidTr="007B6C98">
        <w:tc>
          <w:tcPr>
            <w:tcW w:w="1555" w:type="dxa"/>
            <w:shd w:val="clear" w:color="auto" w:fill="auto"/>
          </w:tcPr>
          <w:p w14:paraId="50BCE4F3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</w:tc>
        <w:tc>
          <w:tcPr>
            <w:tcW w:w="8695" w:type="dxa"/>
          </w:tcPr>
          <w:p w14:paraId="3EB63B23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79A82873" w14:textId="7299F6FF" w:rsidR="007B6C98" w:rsidRDefault="009F27A1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CHECK-IN</w:t>
            </w:r>
            <w:r w:rsidR="007B6C9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 - </w:t>
            </w:r>
            <w:r w:rsidR="00C25FB0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Z</w:t>
            </w:r>
            <w:r w:rsidR="007B6C98"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one de transition </w:t>
            </w:r>
            <w:r w:rsidR="007B6C98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REGIO LEAGUE</w:t>
            </w:r>
          </w:p>
        </w:tc>
      </w:tr>
      <w:tr w:rsidR="007B6C98" w:rsidRPr="00CB54B6" w14:paraId="6A425D02" w14:textId="77777777" w:rsidTr="009F27A1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05AD048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06F519A0" w14:textId="05E5B0CC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1</w:t>
            </w:r>
            <w:r w:rsidR="00754B2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0</w:t>
            </w: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20</w:t>
            </w: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ab/>
            </w:r>
          </w:p>
        </w:tc>
        <w:tc>
          <w:tcPr>
            <w:tcW w:w="8695" w:type="dxa"/>
            <w:vAlign w:val="center"/>
          </w:tcPr>
          <w:p w14:paraId="40A738FF" w14:textId="5787F272" w:rsidR="007B6C98" w:rsidRPr="00370F76" w:rsidRDefault="007B6C98" w:rsidP="009F27A1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Départ des catégories </w:t>
            </w:r>
            <w:r w:rsidR="004361DD" w:rsidRPr="004361DD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OPEN RACE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8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-1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6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ANS</w:t>
            </w:r>
          </w:p>
        </w:tc>
      </w:tr>
      <w:tr w:rsidR="009F27A1" w:rsidRPr="009F27A1" w14:paraId="4558DCAD" w14:textId="77777777" w:rsidTr="009F27A1">
        <w:tc>
          <w:tcPr>
            <w:tcW w:w="1555" w:type="dxa"/>
            <w:shd w:val="clear" w:color="auto" w:fill="auto"/>
          </w:tcPr>
          <w:p w14:paraId="6B5FB634" w14:textId="77777777" w:rsidR="009F27A1" w:rsidRPr="009F27A1" w:rsidRDefault="009F27A1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</w:tc>
        <w:tc>
          <w:tcPr>
            <w:tcW w:w="8695" w:type="dxa"/>
            <w:shd w:val="clear" w:color="auto" w:fill="auto"/>
          </w:tcPr>
          <w:p w14:paraId="51DDCEF1" w14:textId="77777777" w:rsidR="009F27A1" w:rsidRPr="009F27A1" w:rsidRDefault="009F27A1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</w:tc>
      </w:tr>
      <w:tr w:rsidR="007B6C98" w:rsidRPr="00CB54B6" w14:paraId="600A55A9" w14:textId="77777777" w:rsidTr="009F27A1">
        <w:tc>
          <w:tcPr>
            <w:tcW w:w="155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0F864399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2CDC077F" w14:textId="7CB2D25E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11</w:t>
            </w: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00</w:t>
            </w:r>
          </w:p>
        </w:tc>
        <w:tc>
          <w:tcPr>
            <w:tcW w:w="8695" w:type="dxa"/>
          </w:tcPr>
          <w:p w14:paraId="10184E7C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0F879922" w14:textId="111C10D1" w:rsidR="007B6C98" w:rsidRPr="00370F76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Départ REGIO LEAGUE SWISS TRIATHLON des catégories Relais</w:t>
            </w:r>
          </w:p>
        </w:tc>
      </w:tr>
      <w:tr w:rsidR="009F27A1" w:rsidRPr="00CB54B6" w14:paraId="5A576DFC" w14:textId="77777777" w:rsidTr="009F27A1">
        <w:tc>
          <w:tcPr>
            <w:tcW w:w="1555" w:type="dxa"/>
            <w:tcBorders>
              <w:top w:val="single" w:sz="4" w:space="0" w:color="auto"/>
            </w:tcBorders>
          </w:tcPr>
          <w:p w14:paraId="2F807D05" w14:textId="77777777" w:rsidR="009F27A1" w:rsidRPr="00367435" w:rsidRDefault="009F27A1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</w:tc>
        <w:tc>
          <w:tcPr>
            <w:tcW w:w="8695" w:type="dxa"/>
          </w:tcPr>
          <w:p w14:paraId="23F3B1F9" w14:textId="1E3577E5" w:rsidR="009F27A1" w:rsidRPr="00367435" w:rsidRDefault="009F27A1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11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sz w:val="22"/>
                <w:szCs w:val="22"/>
                <w:lang w:val="fr-CH"/>
              </w:rPr>
              <w:t>00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fr-CH"/>
              </w:rPr>
              <w:t>–</w:t>
            </w:r>
            <w:r w:rsidRPr="00367435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r w:rsidR="002D0FB4">
              <w:rPr>
                <w:rFonts w:ascii="Arial" w:hAnsi="Arial" w:cs="Arial"/>
                <w:sz w:val="22"/>
                <w:szCs w:val="22"/>
                <w:lang w:val="fr-CH"/>
              </w:rPr>
              <w:t xml:space="preserve">10-11 ans et </w:t>
            </w:r>
            <w:r w:rsidR="00C522F6" w:rsidRPr="00367435">
              <w:rPr>
                <w:rFonts w:ascii="Arial" w:hAnsi="Arial" w:cs="Arial"/>
                <w:sz w:val="22"/>
                <w:szCs w:val="22"/>
                <w:lang w:val="fr-CH"/>
              </w:rPr>
              <w:t>12-13 ans</w:t>
            </w:r>
          </w:p>
          <w:p w14:paraId="6F48E3C8" w14:textId="714C8CEA" w:rsidR="009F27A1" w:rsidRPr="00367435" w:rsidRDefault="009F27A1" w:rsidP="009F27A1">
            <w:pPr>
              <w:spacing w:line="276" w:lineRule="auto"/>
              <w:ind w:left="325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</w:tc>
      </w:tr>
      <w:tr w:rsidR="007B6C98" w:rsidRPr="00367435" w14:paraId="58167606" w14:textId="77777777" w:rsidTr="009F27A1">
        <w:tc>
          <w:tcPr>
            <w:tcW w:w="1555" w:type="dxa"/>
            <w:tcBorders>
              <w:bottom w:val="single" w:sz="4" w:space="0" w:color="auto"/>
            </w:tcBorders>
          </w:tcPr>
          <w:p w14:paraId="5833A7BC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44C6D2F7" w14:textId="363A3301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1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1</w:t>
            </w: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h</w:t>
            </w:r>
            <w:r w:rsidR="005F33C1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30-11h45</w:t>
            </w:r>
          </w:p>
        </w:tc>
        <w:tc>
          <w:tcPr>
            <w:tcW w:w="8695" w:type="dxa"/>
          </w:tcPr>
          <w:p w14:paraId="45FF3137" w14:textId="77777777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fr-CH"/>
              </w:rPr>
            </w:pPr>
          </w:p>
          <w:p w14:paraId="1A98197C" w14:textId="3195CED0" w:rsidR="007B6C98" w:rsidRPr="00367435" w:rsidRDefault="007B6C98" w:rsidP="009F27A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367435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Cérémonies protocolaires</w:t>
            </w:r>
            <w:r w:rsidR="004361DD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 xml:space="preserve"> REGIO LEAGUE &amp; </w:t>
            </w:r>
            <w:r w:rsidR="004361DD" w:rsidRPr="004361DD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OPEN RACE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8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-1</w:t>
            </w:r>
            <w:r w:rsidR="00F20F11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>6</w:t>
            </w:r>
            <w:r w:rsidR="00C25FB0">
              <w:rPr>
                <w:rFonts w:ascii="Arial" w:hAnsi="Arial" w:cs="Arial"/>
                <w:b/>
                <w:bCs/>
                <w:color w:val="C00000"/>
                <w:sz w:val="22"/>
                <w:szCs w:val="22"/>
                <w:lang w:val="fr-CH"/>
              </w:rPr>
              <w:t xml:space="preserve"> ANS</w:t>
            </w:r>
          </w:p>
        </w:tc>
      </w:tr>
      <w:tr w:rsidR="007B6C98" w:rsidRPr="0005262C" w14:paraId="6F731CE2" w14:textId="77777777" w:rsidTr="00367435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0F37350A" w14:textId="77777777" w:rsidR="007B6C98" w:rsidRPr="0005262C" w:rsidRDefault="007B6C98" w:rsidP="009F27A1">
            <w:pPr>
              <w:spacing w:line="276" w:lineRule="auto"/>
              <w:jc w:val="both"/>
              <w:rPr>
                <w:rFonts w:ascii="Arial" w:hAnsi="Arial" w:cs="Arial"/>
                <w:sz w:val="4"/>
                <w:szCs w:val="4"/>
                <w:lang w:val="fr-CH"/>
              </w:rPr>
            </w:pPr>
          </w:p>
          <w:p w14:paraId="08ACEE19" w14:textId="74CD8B92" w:rsidR="007B6C98" w:rsidRPr="0005262C" w:rsidRDefault="007B6C98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05262C">
              <w:rPr>
                <w:rFonts w:ascii="Arial" w:hAnsi="Arial" w:cs="Arial"/>
                <w:sz w:val="22"/>
                <w:szCs w:val="22"/>
                <w:lang w:val="fr-CH"/>
              </w:rPr>
              <w:t>1</w:t>
            </w:r>
            <w:r w:rsidR="005F33C1">
              <w:rPr>
                <w:rFonts w:ascii="Arial" w:hAnsi="Arial" w:cs="Arial"/>
                <w:sz w:val="22"/>
                <w:szCs w:val="22"/>
                <w:lang w:val="fr-CH"/>
              </w:rPr>
              <w:t>3</w:t>
            </w:r>
            <w:r w:rsidRPr="0005262C">
              <w:rPr>
                <w:rFonts w:ascii="Arial" w:hAnsi="Arial" w:cs="Arial"/>
                <w:sz w:val="22"/>
                <w:szCs w:val="22"/>
                <w:lang w:val="fr-CH"/>
              </w:rPr>
              <w:t>h00</w:t>
            </w:r>
          </w:p>
        </w:tc>
        <w:tc>
          <w:tcPr>
            <w:tcW w:w="8695" w:type="dxa"/>
          </w:tcPr>
          <w:p w14:paraId="4CFCC88C" w14:textId="77777777" w:rsidR="007B6C98" w:rsidRPr="0005262C" w:rsidRDefault="007B6C98" w:rsidP="009F27A1">
            <w:pPr>
              <w:spacing w:line="276" w:lineRule="auto"/>
              <w:jc w:val="both"/>
              <w:rPr>
                <w:rFonts w:ascii="Arial" w:hAnsi="Arial" w:cs="Arial"/>
                <w:sz w:val="4"/>
                <w:szCs w:val="4"/>
                <w:lang w:val="fr-CH"/>
              </w:rPr>
            </w:pPr>
          </w:p>
          <w:p w14:paraId="6D36EEC6" w14:textId="53FA863E" w:rsidR="007B6C98" w:rsidRPr="0005262C" w:rsidRDefault="007B6C98" w:rsidP="009F27A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05262C">
              <w:rPr>
                <w:rFonts w:ascii="Arial" w:hAnsi="Arial" w:cs="Arial"/>
                <w:sz w:val="22"/>
                <w:szCs w:val="22"/>
                <w:lang w:val="fr-CH"/>
              </w:rPr>
              <w:t>Fin de la manifestation</w:t>
            </w:r>
          </w:p>
        </w:tc>
      </w:tr>
    </w:tbl>
    <w:p w14:paraId="2D95606D" w14:textId="77777777" w:rsidR="002C063E" w:rsidRDefault="002C063E" w:rsidP="009F27A1">
      <w:pPr>
        <w:spacing w:line="276" w:lineRule="auto"/>
        <w:jc w:val="both"/>
        <w:rPr>
          <w:rFonts w:ascii="Arial" w:hAnsi="Arial" w:cs="Arial"/>
          <w:lang w:val="fr-CH"/>
        </w:rPr>
      </w:pPr>
    </w:p>
    <w:p w14:paraId="772B6349" w14:textId="02C5BA98" w:rsidR="002C063E" w:rsidRDefault="002C063E">
      <w:pPr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val="fr-CH"/>
        </w:rPr>
        <w:drawing>
          <wp:anchor distT="0" distB="0" distL="114300" distR="114300" simplePos="0" relativeHeight="251682816" behindDoc="0" locked="0" layoutInCell="1" allowOverlap="1" wp14:anchorId="4CF1B4AB" wp14:editId="334ADD4F">
            <wp:simplePos x="0" y="0"/>
            <wp:positionH relativeFrom="margin">
              <wp:posOffset>1453258</wp:posOffset>
            </wp:positionH>
            <wp:positionV relativeFrom="paragraph">
              <wp:posOffset>647151</wp:posOffset>
            </wp:positionV>
            <wp:extent cx="2941320" cy="1697355"/>
            <wp:effectExtent l="0" t="0" r="0" b="0"/>
            <wp:wrapNone/>
            <wp:docPr id="207" name="Image 207" descr="Une image contenant j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RFN_56mm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1" b="34761"/>
                    <a:stretch/>
                  </pic:blipFill>
                  <pic:spPr bwMode="auto">
                    <a:xfrm>
                      <a:off x="0" y="0"/>
                      <a:ext cx="294132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fr-CH"/>
        </w:rPr>
        <w:br w:type="page"/>
      </w:r>
    </w:p>
    <w:p w14:paraId="3F916E53" w14:textId="12976AF6" w:rsidR="0087641A" w:rsidRPr="0012173F" w:rsidRDefault="0012173F" w:rsidP="0012173F">
      <w:pPr>
        <w:pStyle w:val="Paragraphedeliste"/>
        <w:ind w:left="1080"/>
        <w:rPr>
          <w:rFonts w:ascii="Arial" w:hAnsi="Arial" w:cs="Arial"/>
        </w:rPr>
      </w:pPr>
      <w:r>
        <w:rPr>
          <w:rFonts w:ascii="Arial" w:hAnsi="Arial" w:cs="Arial"/>
          <w:lang w:val="fr-CH"/>
        </w:rPr>
        <w:lastRenderedPageBreak/>
        <w:t xml:space="preserve">Annexes  – Parcours </w:t>
      </w:r>
      <w:r w:rsidRPr="00C25FB0">
        <w:rPr>
          <w:rFonts w:ascii="Arial" w:hAnsi="Arial" w:cs="Arial"/>
          <w:b/>
          <w:bCs/>
          <w:caps/>
          <w:lang w:val="fr-CH"/>
        </w:rPr>
        <w:t>Regio League</w:t>
      </w:r>
      <w:r>
        <w:rPr>
          <w:rFonts w:ascii="Arial" w:hAnsi="Arial" w:cs="Arial"/>
          <w:lang w:val="fr-CH"/>
        </w:rPr>
        <w:t xml:space="preserve"> 10-11 ans / Relais</w:t>
      </w:r>
      <w:r>
        <w:rPr>
          <w:rFonts w:ascii="Arial" w:hAnsi="Arial" w:cs="Arial"/>
          <w:b/>
          <w:color w:val="FFFFFF" w:themeColor="background1"/>
          <w:sz w:val="56"/>
          <w:szCs w:val="56"/>
        </w:rPr>
        <w:t xml:space="preserve"> </w:t>
      </w:r>
      <w:r w:rsidR="002C063E">
        <w:rPr>
          <w:rFonts w:ascii="Arial" w:hAnsi="Arial" w:cs="Arial"/>
          <w:b/>
          <w:color w:val="FFFFFF" w:themeColor="background1"/>
          <w:sz w:val="56"/>
          <w:szCs w:val="56"/>
        </w:rPr>
        <w:t>AMMEROGRAMME</w:t>
      </w:r>
    </w:p>
    <w:p w14:paraId="0E6F9B82" w14:textId="77777777" w:rsidR="0087641A" w:rsidRDefault="0087641A" w:rsidP="00367435">
      <w:pPr>
        <w:spacing w:line="276" w:lineRule="auto"/>
        <w:jc w:val="both"/>
        <w:rPr>
          <w:rFonts w:ascii="Arial" w:hAnsi="Arial" w:cs="Arial"/>
          <w:lang w:val="fr-CH"/>
        </w:rPr>
      </w:pPr>
    </w:p>
    <w:p w14:paraId="1D93CA5E" w14:textId="0898A437" w:rsidR="0087641A" w:rsidRDefault="0087641A" w:rsidP="00367435">
      <w:pPr>
        <w:spacing w:line="276" w:lineRule="auto"/>
        <w:jc w:val="both"/>
        <w:rPr>
          <w:rFonts w:ascii="Arial" w:hAnsi="Arial" w:cs="Arial"/>
          <w:lang w:val="fr-CH"/>
        </w:rPr>
      </w:pPr>
    </w:p>
    <w:p w14:paraId="787CCF52" w14:textId="41D1BC53" w:rsidR="0087641A" w:rsidRDefault="0012173F" w:rsidP="00367435">
      <w:pPr>
        <w:spacing w:line="276" w:lineRule="auto"/>
        <w:jc w:val="both"/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val="fr-CH"/>
        </w:rPr>
        <w:drawing>
          <wp:inline distT="0" distB="0" distL="0" distR="0" wp14:anchorId="26328E80" wp14:editId="77528044">
            <wp:extent cx="6515100" cy="4547870"/>
            <wp:effectExtent l="0" t="0" r="0" b="5080"/>
            <wp:docPr id="315114844" name="Image 1" descr="Une image contenant texte, carte, Photographie aérienne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14844" name="Image 1" descr="Une image contenant texte, carte, Photographie aérienne, eau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31E2" w14:textId="1D4580B6" w:rsidR="0087641A" w:rsidRDefault="0087641A" w:rsidP="0012173F">
      <w:p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br w:type="page"/>
      </w:r>
    </w:p>
    <w:p w14:paraId="7982E685" w14:textId="77777777" w:rsidR="0012173F" w:rsidRDefault="0012173F" w:rsidP="0012173F">
      <w:pPr>
        <w:spacing w:line="276" w:lineRule="auto"/>
        <w:jc w:val="both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lastRenderedPageBreak/>
        <w:t xml:space="preserve">Annexes  – Parcours </w:t>
      </w:r>
      <w:r w:rsidRPr="00C25FB0">
        <w:rPr>
          <w:rFonts w:ascii="Arial" w:hAnsi="Arial" w:cs="Arial"/>
          <w:b/>
          <w:bCs/>
          <w:caps/>
          <w:lang w:val="fr-CH"/>
        </w:rPr>
        <w:t>Regio League</w:t>
      </w:r>
      <w:r>
        <w:rPr>
          <w:rFonts w:ascii="Arial" w:hAnsi="Arial" w:cs="Arial"/>
          <w:lang w:val="fr-CH"/>
        </w:rPr>
        <w:t xml:space="preserve"> 12-13 ans</w:t>
      </w:r>
    </w:p>
    <w:p w14:paraId="211E54C8" w14:textId="77777777" w:rsidR="00F1257D" w:rsidRDefault="00F1257D" w:rsidP="00367435">
      <w:pPr>
        <w:spacing w:line="276" w:lineRule="auto"/>
        <w:jc w:val="both"/>
        <w:rPr>
          <w:rFonts w:ascii="Arial" w:hAnsi="Arial" w:cs="Arial"/>
          <w:lang w:val="fr-CH"/>
        </w:rPr>
      </w:pPr>
    </w:p>
    <w:p w14:paraId="61A9061B" w14:textId="77777777" w:rsidR="00F1257D" w:rsidRDefault="00F1257D" w:rsidP="00367435">
      <w:pPr>
        <w:spacing w:line="276" w:lineRule="auto"/>
        <w:jc w:val="both"/>
        <w:rPr>
          <w:rFonts w:ascii="Arial" w:hAnsi="Arial" w:cs="Arial"/>
          <w:lang w:val="fr-CH"/>
        </w:rPr>
      </w:pPr>
    </w:p>
    <w:p w14:paraId="65F9FB7D" w14:textId="77777777" w:rsidR="00F1257D" w:rsidRDefault="00F1257D" w:rsidP="00367435">
      <w:pPr>
        <w:spacing w:line="276" w:lineRule="auto"/>
        <w:jc w:val="both"/>
        <w:rPr>
          <w:rFonts w:ascii="Arial" w:hAnsi="Arial" w:cs="Arial"/>
          <w:lang w:val="fr-CH"/>
        </w:rPr>
      </w:pPr>
    </w:p>
    <w:p w14:paraId="0D1CBC14" w14:textId="77777777" w:rsidR="00F1257D" w:rsidRDefault="00F1257D" w:rsidP="00367435">
      <w:pPr>
        <w:spacing w:line="276" w:lineRule="auto"/>
        <w:jc w:val="both"/>
        <w:rPr>
          <w:rFonts w:ascii="Arial" w:hAnsi="Arial" w:cs="Arial"/>
          <w:lang w:val="fr-CH"/>
        </w:rPr>
      </w:pPr>
    </w:p>
    <w:p w14:paraId="2A84067E" w14:textId="34C5E071" w:rsidR="002C063E" w:rsidRDefault="0012173F" w:rsidP="00367435">
      <w:pPr>
        <w:spacing w:line="276" w:lineRule="auto"/>
        <w:jc w:val="both"/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val="fr-CH"/>
        </w:rPr>
        <w:drawing>
          <wp:inline distT="0" distB="0" distL="0" distR="0" wp14:anchorId="264021EC" wp14:editId="469AF1C9">
            <wp:extent cx="6515100" cy="4547870"/>
            <wp:effectExtent l="0" t="0" r="0" b="5080"/>
            <wp:docPr id="1274944450" name="Image 2" descr="Une image contenant texte, eau, Photographie aérienn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44450" name="Image 2" descr="Une image contenant texte, eau, Photographie aérienne, cart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4149" w14:textId="0240DB76" w:rsidR="002C063E" w:rsidRDefault="002C063E">
      <w:p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br w:type="page"/>
      </w:r>
    </w:p>
    <w:p w14:paraId="4D93C384" w14:textId="096D59CE" w:rsidR="00F1257D" w:rsidRDefault="00F1257D" w:rsidP="0012173F">
      <w:pPr>
        <w:rPr>
          <w:rFonts w:ascii="Arial" w:hAnsi="Arial" w:cs="Arial"/>
          <w:b/>
          <w:bCs/>
          <w:caps/>
          <w:lang w:val="fr-CH"/>
        </w:rPr>
      </w:pPr>
      <w:r>
        <w:rPr>
          <w:rFonts w:ascii="Arial" w:hAnsi="Arial" w:cs="Arial"/>
          <w:lang w:val="fr-CH"/>
        </w:rPr>
        <w:lastRenderedPageBreak/>
        <w:t xml:space="preserve">Annexes  – Parcours </w:t>
      </w:r>
      <w:r>
        <w:rPr>
          <w:rFonts w:ascii="Arial" w:hAnsi="Arial" w:cs="Arial"/>
          <w:b/>
          <w:bCs/>
          <w:caps/>
          <w:lang w:val="fr-CH"/>
        </w:rPr>
        <w:t>OPEN</w:t>
      </w:r>
      <w:r w:rsidR="00B3795A">
        <w:rPr>
          <w:rFonts w:ascii="Arial" w:hAnsi="Arial" w:cs="Arial"/>
          <w:b/>
          <w:bCs/>
          <w:caps/>
          <w:lang w:val="fr-CH"/>
        </w:rPr>
        <w:t xml:space="preserve"> 8-16 ans</w:t>
      </w:r>
    </w:p>
    <w:p w14:paraId="0895653F" w14:textId="77777777" w:rsidR="00F167CF" w:rsidRDefault="00F167CF" w:rsidP="0012173F">
      <w:pPr>
        <w:rPr>
          <w:rFonts w:ascii="Arial" w:hAnsi="Arial" w:cs="Arial"/>
          <w:b/>
          <w:bCs/>
          <w:caps/>
          <w:lang w:val="fr-CH"/>
        </w:rPr>
      </w:pPr>
    </w:p>
    <w:p w14:paraId="1DF0F2C1" w14:textId="3F9D9DAC" w:rsidR="00F167CF" w:rsidRDefault="00F167CF" w:rsidP="0012173F">
      <w:pPr>
        <w:rPr>
          <w:rFonts w:ascii="Arial" w:hAnsi="Arial" w:cs="Arial"/>
          <w:b/>
          <w:bCs/>
          <w:caps/>
          <w:lang w:val="fr-CH"/>
        </w:rPr>
      </w:pPr>
      <w:r>
        <w:rPr>
          <w:rFonts w:ascii="Arial" w:hAnsi="Arial" w:cs="Arial"/>
          <w:noProof/>
          <w:lang w:val="fr-CH"/>
        </w:rPr>
        <w:drawing>
          <wp:inline distT="0" distB="0" distL="0" distR="0" wp14:anchorId="1CB694DF" wp14:editId="7A11D4C0">
            <wp:extent cx="6515100" cy="4547870"/>
            <wp:effectExtent l="0" t="0" r="0" b="5080"/>
            <wp:docPr id="1827137177" name="Image 3" descr="Une image contenant texte, carte, Photographie aérienne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37177" name="Image 3" descr="Une image contenant texte, carte, Photographie aérienne, eau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7CF" w:rsidSect="00391BCF"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C594C" w14:textId="77777777" w:rsidR="00BA2CEB" w:rsidRDefault="00BA2CEB">
      <w:r>
        <w:separator/>
      </w:r>
    </w:p>
  </w:endnote>
  <w:endnote w:type="continuationSeparator" w:id="0">
    <w:p w14:paraId="1899CDC5" w14:textId="77777777" w:rsidR="00BA2CEB" w:rsidRDefault="00BA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Helvetic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8C603" w14:textId="77777777" w:rsidR="008E45CA" w:rsidRDefault="008E45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390EE" w14:textId="218BDCCB" w:rsidR="00F0441F" w:rsidRPr="006D7D65" w:rsidRDefault="000C6CA1" w:rsidP="00B70876">
    <w:pPr>
      <w:pStyle w:val="Pieddepage"/>
      <w:tabs>
        <w:tab w:val="clear" w:pos="4677"/>
        <w:tab w:val="center" w:pos="2160"/>
      </w:tabs>
      <w:jc w:val="right"/>
      <w:rPr>
        <w:rFonts w:ascii="Arial" w:hAnsi="Arial" w:cs="Arial"/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F26C530" wp14:editId="228F9089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13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01F18" w14:textId="10C3AA18" w:rsidR="001E0398" w:rsidRPr="001E0398" w:rsidRDefault="002A51EC" w:rsidP="001E0398">
                          <w:pPr>
                            <w:jc w:val="center"/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808080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3D6102F5" wp14:editId="1FAA53E8">
                                <wp:extent cx="520700" cy="539115"/>
                                <wp:effectExtent l="0" t="0" r="0" b="0"/>
                                <wp:docPr id="16" name="Image 16" descr="Une image contenant chemis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rfn_2017_roug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0700" cy="5391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26C53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33.3pt;margin-top:-.25pt;width:103pt;height: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73E01F18" w14:textId="10C3AA18" w:rsidR="001E0398" w:rsidRPr="001E0398" w:rsidRDefault="002A51EC" w:rsidP="001E0398">
                    <w:pPr>
                      <w:jc w:val="center"/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</w:pPr>
                    <w:r>
                      <w:rPr>
                        <w:rFonts w:ascii="Arial" w:hAnsi="Arial" w:cs="Arial"/>
                        <w:noProof/>
                        <w:color w:val="808080" w:themeColor="accent3"/>
                        <w:sz w:val="18"/>
                        <w:szCs w:val="38"/>
                      </w:rPr>
                      <w:drawing>
                        <wp:inline distT="0" distB="0" distL="0" distR="0" wp14:anchorId="3D6102F5" wp14:editId="1FAA53E8">
                          <wp:extent cx="520700" cy="539115"/>
                          <wp:effectExtent l="0" t="0" r="0" b="0"/>
                          <wp:docPr id="16" name="Image 16" descr="Une image contenant chemis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rfn_2017_roug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0700" cy="5391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7087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A593AF" wp14:editId="281F8DAC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2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53B85" w14:textId="1A451B12" w:rsidR="001E0398" w:rsidRPr="00882067" w:rsidRDefault="00882067" w:rsidP="001E0398">
                          <w:pPr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</w:pPr>
                          <w:r w:rsidRPr="00882067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>REGIO LEAGUE 2</w:t>
                          </w:r>
                          <w:r w:rsidR="00CD49C6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>3</w:t>
                          </w:r>
                          <w:r w:rsidRPr="00882067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 xml:space="preserve"> - </w:t>
                          </w:r>
                          <w:r w:rsidR="002A51EC" w:rsidRPr="00882067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 xml:space="preserve">RED-FISH NEUCHÂTEL – </w:t>
                          </w:r>
                          <w:r w:rsidR="00CD49C6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>2</w:t>
                          </w:r>
                          <w:r w:rsidR="008E45CA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>9</w:t>
                          </w:r>
                          <w:r w:rsidR="00CD49C6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 xml:space="preserve"> juin 202</w:t>
                          </w:r>
                          <w:r w:rsidR="008E45CA">
                            <w:rPr>
                              <w:rFonts w:ascii="Arial" w:hAnsi="Arial" w:cs="Arial"/>
                              <w:color w:val="808080" w:themeColor="accent3"/>
                              <w:sz w:val="18"/>
                              <w:szCs w:val="3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593AF" id="_x0000_s1029" type="#_x0000_t202" style="position:absolute;left:0;text-align:left;margin-left:68.7pt;margin-top:9.45pt;width:410.85pt;height:3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79653B85" w14:textId="1A451B12" w:rsidR="001E0398" w:rsidRPr="00882067" w:rsidRDefault="00882067" w:rsidP="001E0398">
                    <w:pPr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</w:pPr>
                    <w:r w:rsidRPr="00882067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>REGIO LEAGUE 2</w:t>
                    </w:r>
                    <w:r w:rsidR="00CD49C6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>3</w:t>
                    </w:r>
                    <w:r w:rsidRPr="00882067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 xml:space="preserve"> - </w:t>
                    </w:r>
                    <w:r w:rsidR="002A51EC" w:rsidRPr="00882067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 xml:space="preserve">RED-FISH NEUCHÂTEL – </w:t>
                    </w:r>
                    <w:r w:rsidR="00CD49C6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>2</w:t>
                    </w:r>
                    <w:r w:rsidR="008E45CA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>9</w:t>
                    </w:r>
                    <w:r w:rsidR="00CD49C6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 xml:space="preserve"> juin 202</w:t>
                    </w:r>
                    <w:r w:rsidR="008E45CA">
                      <w:rPr>
                        <w:rFonts w:ascii="Arial" w:hAnsi="Arial" w:cs="Arial"/>
                        <w:color w:val="808080" w:themeColor="accent3"/>
                        <w:sz w:val="18"/>
                        <w:szCs w:val="3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B70876">
      <w:rPr>
        <w:rFonts w:ascii="Arial" w:hAnsi="Arial" w:cs="Arial"/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8AC4F1" wp14:editId="2FB23A01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508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6285E8" id="Rectangle 12" o:spid="_x0000_s1026" style="position:absolute;margin-left:-21.3pt;margin-top:-18.8pt;width:556.1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" fillcolor="#8a4048 [3204]" stroked="f" strokeweight="2pt"/>
          </w:pict>
        </mc:Fallback>
      </mc:AlternateContent>
    </w:r>
    <w:r w:rsidR="00664743" w:rsidRPr="006D7D65">
      <w:rPr>
        <w:rFonts w:ascii="Arial" w:hAnsi="Arial" w:cs="Arial"/>
        <w:noProof/>
      </w:rPr>
      <w:t xml:space="preserve"> </w:t>
    </w:r>
  </w:p>
  <w:p w14:paraId="2D4BD43A" w14:textId="77777777" w:rsidR="002D2E2F" w:rsidRPr="006D7D65" w:rsidRDefault="002D2E2F" w:rsidP="002D2E2F">
    <w:pPr>
      <w:pStyle w:val="Pieddepage"/>
      <w:tabs>
        <w:tab w:val="clear" w:pos="4677"/>
        <w:tab w:val="center" w:pos="2160"/>
      </w:tabs>
      <w:ind w:left="540" w:right="540"/>
      <w:rPr>
        <w:rFonts w:ascii="Arial" w:hAnsi="Arial" w:cs="Arial"/>
      </w:rPr>
    </w:pPr>
  </w:p>
  <w:p w14:paraId="51197FC6" w14:textId="77777777" w:rsidR="00F635DA" w:rsidRDefault="00F635D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C5592" w14:textId="77777777" w:rsidR="008E45CA" w:rsidRDefault="008E45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BA717" w14:textId="77777777" w:rsidR="00BA2CEB" w:rsidRDefault="00BA2CEB">
      <w:r>
        <w:separator/>
      </w:r>
    </w:p>
  </w:footnote>
  <w:footnote w:type="continuationSeparator" w:id="0">
    <w:p w14:paraId="7DF65052" w14:textId="77777777" w:rsidR="00BA2CEB" w:rsidRDefault="00BA2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07207" w14:textId="77777777" w:rsidR="008E45CA" w:rsidRDefault="008E45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5360E" w14:textId="77777777" w:rsidR="008E45CA" w:rsidRDefault="008E45C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C8C0F" w14:textId="77777777" w:rsidR="008E45CA" w:rsidRDefault="008E45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999999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0F7A0B"/>
    <w:multiLevelType w:val="hybridMultilevel"/>
    <w:tmpl w:val="77AA4D72"/>
    <w:lvl w:ilvl="0" w:tplc="E2043F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F0637"/>
    <w:multiLevelType w:val="hybridMultilevel"/>
    <w:tmpl w:val="576E6B14"/>
    <w:lvl w:ilvl="0" w:tplc="5E64A220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47940"/>
    <w:multiLevelType w:val="hybridMultilevel"/>
    <w:tmpl w:val="9CEC7FB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C719A"/>
    <w:multiLevelType w:val="hybridMultilevel"/>
    <w:tmpl w:val="C786D2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73A41C7"/>
    <w:multiLevelType w:val="hybridMultilevel"/>
    <w:tmpl w:val="5E3459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A5033"/>
    <w:multiLevelType w:val="hybridMultilevel"/>
    <w:tmpl w:val="CC3256C8"/>
    <w:lvl w:ilvl="0" w:tplc="A0B0FF38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382997">
    <w:abstractNumId w:val="0"/>
  </w:num>
  <w:num w:numId="2" w16cid:durableId="1344474017">
    <w:abstractNumId w:val="4"/>
  </w:num>
  <w:num w:numId="3" w16cid:durableId="2141797107">
    <w:abstractNumId w:val="8"/>
  </w:num>
  <w:num w:numId="4" w16cid:durableId="336924451">
    <w:abstractNumId w:val="2"/>
  </w:num>
  <w:num w:numId="5" w16cid:durableId="186917526">
    <w:abstractNumId w:val="5"/>
  </w:num>
  <w:num w:numId="6" w16cid:durableId="546768084">
    <w:abstractNumId w:val="1"/>
  </w:num>
  <w:num w:numId="7" w16cid:durableId="2144275636">
    <w:abstractNumId w:val="9"/>
  </w:num>
  <w:num w:numId="8" w16cid:durableId="272440081">
    <w:abstractNumId w:val="7"/>
  </w:num>
  <w:num w:numId="9" w16cid:durableId="1454983227">
    <w:abstractNumId w:val="6"/>
  </w:num>
  <w:num w:numId="10" w16cid:durableId="1776438034">
    <w:abstractNumId w:val="3"/>
  </w:num>
  <w:num w:numId="11" w16cid:durableId="4754938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eaeaea,#f8f9fd,#f5c30b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3B3E"/>
    <w:rsid w:val="000058F1"/>
    <w:rsid w:val="00010883"/>
    <w:rsid w:val="00024134"/>
    <w:rsid w:val="00025F25"/>
    <w:rsid w:val="00031B59"/>
    <w:rsid w:val="000346CE"/>
    <w:rsid w:val="00045BAC"/>
    <w:rsid w:val="0005262C"/>
    <w:rsid w:val="0005275C"/>
    <w:rsid w:val="000571FA"/>
    <w:rsid w:val="00060ED4"/>
    <w:rsid w:val="000700BE"/>
    <w:rsid w:val="000736CE"/>
    <w:rsid w:val="00083693"/>
    <w:rsid w:val="00086B7B"/>
    <w:rsid w:val="00086D56"/>
    <w:rsid w:val="00092409"/>
    <w:rsid w:val="000963EE"/>
    <w:rsid w:val="00096BDA"/>
    <w:rsid w:val="00097CA5"/>
    <w:rsid w:val="000A0B9C"/>
    <w:rsid w:val="000C6CA1"/>
    <w:rsid w:val="000C7B39"/>
    <w:rsid w:val="000D4B36"/>
    <w:rsid w:val="000D4F1D"/>
    <w:rsid w:val="000D62FE"/>
    <w:rsid w:val="000E0486"/>
    <w:rsid w:val="000E27D1"/>
    <w:rsid w:val="000F2949"/>
    <w:rsid w:val="0010514A"/>
    <w:rsid w:val="00112B87"/>
    <w:rsid w:val="00113A6F"/>
    <w:rsid w:val="001212E8"/>
    <w:rsid w:val="0012173F"/>
    <w:rsid w:val="0013278B"/>
    <w:rsid w:val="001351ED"/>
    <w:rsid w:val="00135883"/>
    <w:rsid w:val="0013646E"/>
    <w:rsid w:val="00136A8A"/>
    <w:rsid w:val="00146157"/>
    <w:rsid w:val="0016464D"/>
    <w:rsid w:val="00170756"/>
    <w:rsid w:val="00183A64"/>
    <w:rsid w:val="001955E9"/>
    <w:rsid w:val="001A17BC"/>
    <w:rsid w:val="001B1C38"/>
    <w:rsid w:val="001B5909"/>
    <w:rsid w:val="001C2B99"/>
    <w:rsid w:val="001C3E2F"/>
    <w:rsid w:val="001C7AC1"/>
    <w:rsid w:val="001D4728"/>
    <w:rsid w:val="001D55CD"/>
    <w:rsid w:val="001E0398"/>
    <w:rsid w:val="001E2F23"/>
    <w:rsid w:val="001F230C"/>
    <w:rsid w:val="001F5862"/>
    <w:rsid w:val="00210A8A"/>
    <w:rsid w:val="0022023C"/>
    <w:rsid w:val="002208D0"/>
    <w:rsid w:val="00220A22"/>
    <w:rsid w:val="002238EA"/>
    <w:rsid w:val="00250A75"/>
    <w:rsid w:val="00251B35"/>
    <w:rsid w:val="00251FCD"/>
    <w:rsid w:val="00253233"/>
    <w:rsid w:val="0025485D"/>
    <w:rsid w:val="00261796"/>
    <w:rsid w:val="00277ADB"/>
    <w:rsid w:val="002824AE"/>
    <w:rsid w:val="00284CD0"/>
    <w:rsid w:val="00290938"/>
    <w:rsid w:val="00291E65"/>
    <w:rsid w:val="00296D13"/>
    <w:rsid w:val="002A51EC"/>
    <w:rsid w:val="002B4007"/>
    <w:rsid w:val="002B40BC"/>
    <w:rsid w:val="002B4812"/>
    <w:rsid w:val="002C063E"/>
    <w:rsid w:val="002C7190"/>
    <w:rsid w:val="002C7FAA"/>
    <w:rsid w:val="002D04E0"/>
    <w:rsid w:val="002D091C"/>
    <w:rsid w:val="002D0FB4"/>
    <w:rsid w:val="002D2E2F"/>
    <w:rsid w:val="002F577C"/>
    <w:rsid w:val="002F6EF7"/>
    <w:rsid w:val="00307352"/>
    <w:rsid w:val="00313E1F"/>
    <w:rsid w:val="00321111"/>
    <w:rsid w:val="00367435"/>
    <w:rsid w:val="00370F76"/>
    <w:rsid w:val="003721E7"/>
    <w:rsid w:val="0038057F"/>
    <w:rsid w:val="00386F89"/>
    <w:rsid w:val="00391BCF"/>
    <w:rsid w:val="0039427A"/>
    <w:rsid w:val="00395555"/>
    <w:rsid w:val="003A3CA3"/>
    <w:rsid w:val="003A78C1"/>
    <w:rsid w:val="003A7A03"/>
    <w:rsid w:val="003B06ED"/>
    <w:rsid w:val="003C6D68"/>
    <w:rsid w:val="003D564D"/>
    <w:rsid w:val="003D7823"/>
    <w:rsid w:val="003E21E7"/>
    <w:rsid w:val="003E46D9"/>
    <w:rsid w:val="003F320B"/>
    <w:rsid w:val="00403D88"/>
    <w:rsid w:val="004060E8"/>
    <w:rsid w:val="00416318"/>
    <w:rsid w:val="00417ED0"/>
    <w:rsid w:val="00425F9E"/>
    <w:rsid w:val="004361DD"/>
    <w:rsid w:val="004413B9"/>
    <w:rsid w:val="004478A2"/>
    <w:rsid w:val="004556E3"/>
    <w:rsid w:val="004569BD"/>
    <w:rsid w:val="00456B8A"/>
    <w:rsid w:val="004655BF"/>
    <w:rsid w:val="00480AFD"/>
    <w:rsid w:val="00486629"/>
    <w:rsid w:val="00486F6A"/>
    <w:rsid w:val="00490C12"/>
    <w:rsid w:val="00497BED"/>
    <w:rsid w:val="004A3B17"/>
    <w:rsid w:val="004A61C2"/>
    <w:rsid w:val="004A73BF"/>
    <w:rsid w:val="004B5F1D"/>
    <w:rsid w:val="004D6D17"/>
    <w:rsid w:val="004E18FD"/>
    <w:rsid w:val="004F35D5"/>
    <w:rsid w:val="004F6FD5"/>
    <w:rsid w:val="005109A4"/>
    <w:rsid w:val="005227AC"/>
    <w:rsid w:val="005245F8"/>
    <w:rsid w:val="00526F6F"/>
    <w:rsid w:val="005372FC"/>
    <w:rsid w:val="005521D8"/>
    <w:rsid w:val="005574BC"/>
    <w:rsid w:val="0056063E"/>
    <w:rsid w:val="00561256"/>
    <w:rsid w:val="005659D2"/>
    <w:rsid w:val="0057071C"/>
    <w:rsid w:val="00580A29"/>
    <w:rsid w:val="005838AF"/>
    <w:rsid w:val="00584A23"/>
    <w:rsid w:val="00592170"/>
    <w:rsid w:val="005B397D"/>
    <w:rsid w:val="005C411A"/>
    <w:rsid w:val="005D4644"/>
    <w:rsid w:val="005D5995"/>
    <w:rsid w:val="005E3BF5"/>
    <w:rsid w:val="005F0DD3"/>
    <w:rsid w:val="005F218E"/>
    <w:rsid w:val="005F33C1"/>
    <w:rsid w:val="005F498C"/>
    <w:rsid w:val="005F5AE4"/>
    <w:rsid w:val="006001D2"/>
    <w:rsid w:val="00602ED3"/>
    <w:rsid w:val="006041E2"/>
    <w:rsid w:val="00612BFA"/>
    <w:rsid w:val="00612F56"/>
    <w:rsid w:val="00613870"/>
    <w:rsid w:val="006139D6"/>
    <w:rsid w:val="00613D04"/>
    <w:rsid w:val="0061774F"/>
    <w:rsid w:val="00620AD1"/>
    <w:rsid w:val="006226CE"/>
    <w:rsid w:val="00622FDF"/>
    <w:rsid w:val="00632DA8"/>
    <w:rsid w:val="006526C7"/>
    <w:rsid w:val="00652C74"/>
    <w:rsid w:val="0065314E"/>
    <w:rsid w:val="0065669C"/>
    <w:rsid w:val="00664743"/>
    <w:rsid w:val="0066658E"/>
    <w:rsid w:val="0067044E"/>
    <w:rsid w:val="0067377B"/>
    <w:rsid w:val="0067405B"/>
    <w:rsid w:val="006877B6"/>
    <w:rsid w:val="00692BF9"/>
    <w:rsid w:val="006952D0"/>
    <w:rsid w:val="006A2FE2"/>
    <w:rsid w:val="006B053E"/>
    <w:rsid w:val="006C5157"/>
    <w:rsid w:val="006C7324"/>
    <w:rsid w:val="006D0939"/>
    <w:rsid w:val="006D1AD3"/>
    <w:rsid w:val="006D3317"/>
    <w:rsid w:val="006D7D65"/>
    <w:rsid w:val="006F24C9"/>
    <w:rsid w:val="006F2522"/>
    <w:rsid w:val="006F6663"/>
    <w:rsid w:val="00711EB4"/>
    <w:rsid w:val="00715C4C"/>
    <w:rsid w:val="00715F10"/>
    <w:rsid w:val="0071799F"/>
    <w:rsid w:val="007207FD"/>
    <w:rsid w:val="00724215"/>
    <w:rsid w:val="00724362"/>
    <w:rsid w:val="00725F0E"/>
    <w:rsid w:val="0073216B"/>
    <w:rsid w:val="00734513"/>
    <w:rsid w:val="0074575A"/>
    <w:rsid w:val="00751400"/>
    <w:rsid w:val="00754B25"/>
    <w:rsid w:val="00771302"/>
    <w:rsid w:val="0077418B"/>
    <w:rsid w:val="00774F8A"/>
    <w:rsid w:val="00785EF6"/>
    <w:rsid w:val="00786C53"/>
    <w:rsid w:val="00787E01"/>
    <w:rsid w:val="0079535D"/>
    <w:rsid w:val="007A1D2E"/>
    <w:rsid w:val="007A1ED6"/>
    <w:rsid w:val="007A6A38"/>
    <w:rsid w:val="007B53B8"/>
    <w:rsid w:val="007B6C98"/>
    <w:rsid w:val="007B7D0C"/>
    <w:rsid w:val="007C3E04"/>
    <w:rsid w:val="007C61A8"/>
    <w:rsid w:val="007D0248"/>
    <w:rsid w:val="007D5AC1"/>
    <w:rsid w:val="007D69E5"/>
    <w:rsid w:val="00803454"/>
    <w:rsid w:val="00815DCC"/>
    <w:rsid w:val="008204EC"/>
    <w:rsid w:val="00827355"/>
    <w:rsid w:val="00832378"/>
    <w:rsid w:val="00850708"/>
    <w:rsid w:val="00853F50"/>
    <w:rsid w:val="00860621"/>
    <w:rsid w:val="00861F16"/>
    <w:rsid w:val="00862FDB"/>
    <w:rsid w:val="00870722"/>
    <w:rsid w:val="00873097"/>
    <w:rsid w:val="0087641A"/>
    <w:rsid w:val="00882067"/>
    <w:rsid w:val="008946D5"/>
    <w:rsid w:val="00896049"/>
    <w:rsid w:val="00896F4A"/>
    <w:rsid w:val="008A29F7"/>
    <w:rsid w:val="008A2B26"/>
    <w:rsid w:val="008A544E"/>
    <w:rsid w:val="008A72F9"/>
    <w:rsid w:val="008D5AE9"/>
    <w:rsid w:val="008E45CA"/>
    <w:rsid w:val="008F3B12"/>
    <w:rsid w:val="00900DB9"/>
    <w:rsid w:val="009065E7"/>
    <w:rsid w:val="00911927"/>
    <w:rsid w:val="00914ECF"/>
    <w:rsid w:val="00916CC1"/>
    <w:rsid w:val="009200C7"/>
    <w:rsid w:val="009213A8"/>
    <w:rsid w:val="00937F88"/>
    <w:rsid w:val="00941090"/>
    <w:rsid w:val="00951419"/>
    <w:rsid w:val="00952D66"/>
    <w:rsid w:val="00957114"/>
    <w:rsid w:val="00971CA2"/>
    <w:rsid w:val="0097289A"/>
    <w:rsid w:val="0097642B"/>
    <w:rsid w:val="00981D76"/>
    <w:rsid w:val="00983AE3"/>
    <w:rsid w:val="00984AE7"/>
    <w:rsid w:val="009A0EA9"/>
    <w:rsid w:val="009A64F1"/>
    <w:rsid w:val="009C1308"/>
    <w:rsid w:val="009C6850"/>
    <w:rsid w:val="009D3274"/>
    <w:rsid w:val="009F1CD1"/>
    <w:rsid w:val="009F27A1"/>
    <w:rsid w:val="009F2DC1"/>
    <w:rsid w:val="009F3B8F"/>
    <w:rsid w:val="009F73BD"/>
    <w:rsid w:val="00A01E05"/>
    <w:rsid w:val="00A057F1"/>
    <w:rsid w:val="00A123C9"/>
    <w:rsid w:val="00A31738"/>
    <w:rsid w:val="00A37E8F"/>
    <w:rsid w:val="00A41F1B"/>
    <w:rsid w:val="00A57FD4"/>
    <w:rsid w:val="00A61293"/>
    <w:rsid w:val="00A66DE1"/>
    <w:rsid w:val="00A700D4"/>
    <w:rsid w:val="00A80198"/>
    <w:rsid w:val="00A814A2"/>
    <w:rsid w:val="00A826FE"/>
    <w:rsid w:val="00A84A33"/>
    <w:rsid w:val="00A87BD2"/>
    <w:rsid w:val="00A87CEC"/>
    <w:rsid w:val="00A926E7"/>
    <w:rsid w:val="00A92C90"/>
    <w:rsid w:val="00A93039"/>
    <w:rsid w:val="00AB40BB"/>
    <w:rsid w:val="00AD5DD8"/>
    <w:rsid w:val="00AE40B5"/>
    <w:rsid w:val="00AF3BBF"/>
    <w:rsid w:val="00B11C41"/>
    <w:rsid w:val="00B17236"/>
    <w:rsid w:val="00B20B3E"/>
    <w:rsid w:val="00B24CA3"/>
    <w:rsid w:val="00B267F5"/>
    <w:rsid w:val="00B3059B"/>
    <w:rsid w:val="00B30707"/>
    <w:rsid w:val="00B30918"/>
    <w:rsid w:val="00B34F87"/>
    <w:rsid w:val="00B3795A"/>
    <w:rsid w:val="00B4127A"/>
    <w:rsid w:val="00B612AA"/>
    <w:rsid w:val="00B62F80"/>
    <w:rsid w:val="00B70876"/>
    <w:rsid w:val="00B73862"/>
    <w:rsid w:val="00B73F93"/>
    <w:rsid w:val="00B77B85"/>
    <w:rsid w:val="00B856D2"/>
    <w:rsid w:val="00B923B3"/>
    <w:rsid w:val="00B9764F"/>
    <w:rsid w:val="00BA018F"/>
    <w:rsid w:val="00BA12D6"/>
    <w:rsid w:val="00BA2CEB"/>
    <w:rsid w:val="00BA7746"/>
    <w:rsid w:val="00BB2B42"/>
    <w:rsid w:val="00BB7100"/>
    <w:rsid w:val="00BC18CC"/>
    <w:rsid w:val="00BD5508"/>
    <w:rsid w:val="00BD6627"/>
    <w:rsid w:val="00BE1963"/>
    <w:rsid w:val="00BE34C5"/>
    <w:rsid w:val="00BF171E"/>
    <w:rsid w:val="00BF336D"/>
    <w:rsid w:val="00C009CC"/>
    <w:rsid w:val="00C03A48"/>
    <w:rsid w:val="00C061B1"/>
    <w:rsid w:val="00C10FC2"/>
    <w:rsid w:val="00C20EAF"/>
    <w:rsid w:val="00C233F4"/>
    <w:rsid w:val="00C236B1"/>
    <w:rsid w:val="00C25407"/>
    <w:rsid w:val="00C25FB0"/>
    <w:rsid w:val="00C333DA"/>
    <w:rsid w:val="00C3734D"/>
    <w:rsid w:val="00C44F67"/>
    <w:rsid w:val="00C522F6"/>
    <w:rsid w:val="00C62E8D"/>
    <w:rsid w:val="00C670BD"/>
    <w:rsid w:val="00C7117D"/>
    <w:rsid w:val="00C7484E"/>
    <w:rsid w:val="00C751CB"/>
    <w:rsid w:val="00C756CF"/>
    <w:rsid w:val="00C80A17"/>
    <w:rsid w:val="00C875D7"/>
    <w:rsid w:val="00C91E9E"/>
    <w:rsid w:val="00CA5A95"/>
    <w:rsid w:val="00CA7B07"/>
    <w:rsid w:val="00CB0577"/>
    <w:rsid w:val="00CB54B6"/>
    <w:rsid w:val="00CB5F47"/>
    <w:rsid w:val="00CC0ED8"/>
    <w:rsid w:val="00CC435D"/>
    <w:rsid w:val="00CD15E6"/>
    <w:rsid w:val="00CD3980"/>
    <w:rsid w:val="00CD49C6"/>
    <w:rsid w:val="00CE7A65"/>
    <w:rsid w:val="00CF32F1"/>
    <w:rsid w:val="00CF6B3F"/>
    <w:rsid w:val="00D02418"/>
    <w:rsid w:val="00D05645"/>
    <w:rsid w:val="00D216E9"/>
    <w:rsid w:val="00D278F8"/>
    <w:rsid w:val="00D3445C"/>
    <w:rsid w:val="00D348B0"/>
    <w:rsid w:val="00D43A2C"/>
    <w:rsid w:val="00D44A33"/>
    <w:rsid w:val="00D51A5C"/>
    <w:rsid w:val="00D65838"/>
    <w:rsid w:val="00D7037C"/>
    <w:rsid w:val="00D72677"/>
    <w:rsid w:val="00D743D1"/>
    <w:rsid w:val="00D83470"/>
    <w:rsid w:val="00D92E5B"/>
    <w:rsid w:val="00DA082D"/>
    <w:rsid w:val="00DB4667"/>
    <w:rsid w:val="00DC216E"/>
    <w:rsid w:val="00DC3C6A"/>
    <w:rsid w:val="00DD04C0"/>
    <w:rsid w:val="00DD6337"/>
    <w:rsid w:val="00DE1645"/>
    <w:rsid w:val="00DE2EC2"/>
    <w:rsid w:val="00DE59F1"/>
    <w:rsid w:val="00DF0755"/>
    <w:rsid w:val="00DF6CBC"/>
    <w:rsid w:val="00E053FE"/>
    <w:rsid w:val="00E05802"/>
    <w:rsid w:val="00E06F59"/>
    <w:rsid w:val="00E07473"/>
    <w:rsid w:val="00E076E4"/>
    <w:rsid w:val="00E21881"/>
    <w:rsid w:val="00E228D6"/>
    <w:rsid w:val="00E41C09"/>
    <w:rsid w:val="00E458EE"/>
    <w:rsid w:val="00E50A29"/>
    <w:rsid w:val="00E55666"/>
    <w:rsid w:val="00E55F6D"/>
    <w:rsid w:val="00E9456D"/>
    <w:rsid w:val="00EA64E4"/>
    <w:rsid w:val="00EB51BE"/>
    <w:rsid w:val="00EC1775"/>
    <w:rsid w:val="00EC45E7"/>
    <w:rsid w:val="00ED3AF2"/>
    <w:rsid w:val="00ED54DF"/>
    <w:rsid w:val="00EE6C78"/>
    <w:rsid w:val="00EE723E"/>
    <w:rsid w:val="00EE7BE7"/>
    <w:rsid w:val="00EF09DF"/>
    <w:rsid w:val="00EF79C7"/>
    <w:rsid w:val="00F019FD"/>
    <w:rsid w:val="00F0441F"/>
    <w:rsid w:val="00F1257D"/>
    <w:rsid w:val="00F129A9"/>
    <w:rsid w:val="00F167CF"/>
    <w:rsid w:val="00F20F11"/>
    <w:rsid w:val="00F33635"/>
    <w:rsid w:val="00F360ED"/>
    <w:rsid w:val="00F406CE"/>
    <w:rsid w:val="00F56394"/>
    <w:rsid w:val="00F635DA"/>
    <w:rsid w:val="00F703B8"/>
    <w:rsid w:val="00F738C0"/>
    <w:rsid w:val="00F76F20"/>
    <w:rsid w:val="00F8167F"/>
    <w:rsid w:val="00F83847"/>
    <w:rsid w:val="00F9296A"/>
    <w:rsid w:val="00F96B71"/>
    <w:rsid w:val="00FA42E4"/>
    <w:rsid w:val="00FB40E4"/>
    <w:rsid w:val="00FB435D"/>
    <w:rsid w:val="00FB55B2"/>
    <w:rsid w:val="00FC311B"/>
    <w:rsid w:val="00FC320A"/>
    <w:rsid w:val="00FC347C"/>
    <w:rsid w:val="00FC6C37"/>
    <w:rsid w:val="00FD5515"/>
    <w:rsid w:val="00FD7487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,#f8f9fd,#f5c30b,#efa82c,#cd9b17,#f7e8c7,#ff8001,#fad431"/>
    </o:shapedefaults>
    <o:shapelayout v:ext="edit">
      <o:idmap v:ext="edit" data="2"/>
    </o:shapelayout>
  </w:shapeDefaults>
  <w:decimalSymbol w:val="."/>
  <w:listSeparator w:val=";"/>
  <w14:docId w14:val="6B94FBA5"/>
  <w15:docId w15:val="{9202C7CE-B5F9-4D69-9139-54F5DF62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Titre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0E27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7303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En-tte">
    <w:name w:val="header"/>
    <w:basedOn w:val="Normal"/>
    <w:link w:val="En-tteCar"/>
    <w:uiPriority w:val="99"/>
    <w:rsid w:val="007D5AC1"/>
    <w:pPr>
      <w:tabs>
        <w:tab w:val="center" w:pos="4677"/>
        <w:tab w:val="right" w:pos="9355"/>
      </w:tabs>
    </w:pPr>
  </w:style>
  <w:style w:type="paragraph" w:styleId="Pieddepage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Policepardfaut"/>
    <w:rsid w:val="001A17BC"/>
  </w:style>
  <w:style w:type="character" w:customStyle="1" w:styleId="howc">
    <w:name w:val="howc"/>
    <w:basedOn w:val="Policepardfau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Lienhypertexte">
    <w:name w:val="Hyperlink"/>
    <w:basedOn w:val="Policepardfaut"/>
    <w:rsid w:val="00170756"/>
    <w:rPr>
      <w:color w:val="0000FF"/>
      <w:u w:val="single"/>
    </w:rPr>
  </w:style>
  <w:style w:type="paragraph" w:customStyle="1" w:styleId="MyHeadtitle">
    <w:name w:val="My Head title"/>
    <w:basedOn w:val="Titre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Numrodepage">
    <w:name w:val="page number"/>
    <w:basedOn w:val="Policepardfaut"/>
    <w:rsid w:val="00F0441F"/>
  </w:style>
  <w:style w:type="paragraph" w:customStyle="1" w:styleId="Level1">
    <w:name w:val="Level 1"/>
    <w:basedOn w:val="TM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M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M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M1">
    <w:name w:val="toc 1"/>
    <w:basedOn w:val="Normal"/>
    <w:next w:val="Normal"/>
    <w:autoRedefine/>
    <w:rsid w:val="00B70876"/>
    <w:pPr>
      <w:spacing w:after="100"/>
    </w:pPr>
  </w:style>
  <w:style w:type="paragraph" w:styleId="TM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M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Textedebulles">
    <w:name w:val="Balloon Text"/>
    <w:basedOn w:val="Normal"/>
    <w:link w:val="TextedebullesCar"/>
    <w:rsid w:val="00B708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Paragraphedeliste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0C6CA1"/>
    <w:rPr>
      <w:sz w:val="24"/>
      <w:szCs w:val="24"/>
      <w:lang w:val="uk-UA" w:eastAsia="ko-KR"/>
    </w:rPr>
  </w:style>
  <w:style w:type="table" w:styleId="Grilledutableau">
    <w:name w:val="Table Grid"/>
    <w:basedOn w:val="Tableau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386F89"/>
    <w:rPr>
      <w:color w:val="673035" w:themeColor="accent1" w:themeShade="BF"/>
    </w:rPr>
    <w:tblPr>
      <w:tblStyleRowBandSize w:val="1"/>
      <w:tblStyleColBandSize w:val="1"/>
      <w:tblBorders>
        <w:top w:val="single" w:sz="8" w:space="0" w:color="8A4048" w:themeColor="accent1"/>
        <w:bottom w:val="single" w:sz="8" w:space="0" w:color="8A404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048" w:themeColor="accent1"/>
          <w:left w:val="nil"/>
          <w:bottom w:val="single" w:sz="8" w:space="0" w:color="8A404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048" w:themeColor="accent1"/>
          <w:left w:val="nil"/>
          <w:bottom w:val="single" w:sz="8" w:space="0" w:color="8A404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CA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CACD" w:themeFill="accent1" w:themeFillTint="3F"/>
      </w:tcPr>
    </w:tblStylePr>
  </w:style>
  <w:style w:type="table" w:styleId="Listeclaire-Accent1">
    <w:name w:val="Light List Accent 1"/>
    <w:basedOn w:val="TableauNormal"/>
    <w:uiPriority w:val="61"/>
    <w:rsid w:val="00DD04C0"/>
    <w:tblPr>
      <w:tblStyleRowBandSize w:val="1"/>
      <w:tblStyleColBandSize w:val="1"/>
      <w:tblBorders>
        <w:top w:val="single" w:sz="8" w:space="0" w:color="8A4048" w:themeColor="accent1"/>
        <w:left w:val="single" w:sz="8" w:space="0" w:color="8A4048" w:themeColor="accent1"/>
        <w:bottom w:val="single" w:sz="8" w:space="0" w:color="8A4048" w:themeColor="accent1"/>
        <w:right w:val="single" w:sz="8" w:space="0" w:color="8A404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04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</w:tcBorders>
      </w:tcPr>
    </w:tblStylePr>
    <w:tblStylePr w:type="band1Horz">
      <w:tblPr/>
      <w:tcPr>
        <w:tcBorders>
          <w:top w:val="single" w:sz="8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</w:tcBorders>
      </w:tcPr>
    </w:tblStylePr>
  </w:style>
  <w:style w:type="table" w:styleId="Listemoyenne2-Accent1">
    <w:name w:val="Medium List 2 Accent 1"/>
    <w:basedOn w:val="Tableau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048" w:themeColor="accent1"/>
        <w:left w:val="single" w:sz="8" w:space="0" w:color="8A4048" w:themeColor="accent1"/>
        <w:bottom w:val="single" w:sz="8" w:space="0" w:color="8A4048" w:themeColor="accent1"/>
        <w:right w:val="single" w:sz="8" w:space="0" w:color="8A404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04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404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04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04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CA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CA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1">
    <w:name w:val="Medium Grid 2 Accent 1"/>
    <w:basedOn w:val="Tableau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048" w:themeColor="accent1"/>
        <w:left w:val="single" w:sz="8" w:space="0" w:color="8A4048" w:themeColor="accent1"/>
        <w:bottom w:val="single" w:sz="8" w:space="0" w:color="8A4048" w:themeColor="accent1"/>
        <w:right w:val="single" w:sz="8" w:space="0" w:color="8A4048" w:themeColor="accent1"/>
        <w:insideH w:val="single" w:sz="8" w:space="0" w:color="8A4048" w:themeColor="accent1"/>
        <w:insideV w:val="single" w:sz="8" w:space="0" w:color="8A4048" w:themeColor="accent1"/>
      </w:tblBorders>
    </w:tblPr>
    <w:tcPr>
      <w:shd w:val="clear" w:color="auto" w:fill="E6CA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4D7" w:themeFill="accent1" w:themeFillTint="33"/>
      </w:tcPr>
    </w:tblStylePr>
    <w:tblStylePr w:type="band1Vert">
      <w:tblPr/>
      <w:tcPr>
        <w:shd w:val="clear" w:color="auto" w:fill="CE969B" w:themeFill="accent1" w:themeFillTint="7F"/>
      </w:tcPr>
    </w:tblStylePr>
    <w:tblStylePr w:type="band1Horz">
      <w:tblPr/>
      <w:tcPr>
        <w:tcBorders>
          <w:insideH w:val="single" w:sz="6" w:space="0" w:color="8A4048" w:themeColor="accent1"/>
          <w:insideV w:val="single" w:sz="6" w:space="0" w:color="8A4048" w:themeColor="accent1"/>
        </w:tcBorders>
        <w:shd w:val="clear" w:color="auto" w:fill="CE96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claire-Accent1">
    <w:name w:val="Light Grid Accent 1"/>
    <w:basedOn w:val="TableauNormal"/>
    <w:uiPriority w:val="62"/>
    <w:rsid w:val="00DD04C0"/>
    <w:tblPr>
      <w:tblStyleRowBandSize w:val="1"/>
      <w:tblStyleColBandSize w:val="1"/>
      <w:tblBorders>
        <w:top w:val="single" w:sz="8" w:space="0" w:color="8A4048" w:themeColor="accent1"/>
        <w:left w:val="single" w:sz="8" w:space="0" w:color="8A4048" w:themeColor="accent1"/>
        <w:bottom w:val="single" w:sz="8" w:space="0" w:color="8A4048" w:themeColor="accent1"/>
        <w:right w:val="single" w:sz="8" w:space="0" w:color="8A4048" w:themeColor="accent1"/>
        <w:insideH w:val="single" w:sz="8" w:space="0" w:color="8A4048" w:themeColor="accent1"/>
        <w:insideV w:val="single" w:sz="8" w:space="0" w:color="8A404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048" w:themeColor="accent1"/>
          <w:left w:val="single" w:sz="8" w:space="0" w:color="8A4048" w:themeColor="accent1"/>
          <w:bottom w:val="single" w:sz="18" w:space="0" w:color="8A4048" w:themeColor="accent1"/>
          <w:right w:val="single" w:sz="8" w:space="0" w:color="8A4048" w:themeColor="accent1"/>
          <w:insideH w:val="nil"/>
          <w:insideV w:val="single" w:sz="8" w:space="0" w:color="8A404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  <w:insideH w:val="nil"/>
          <w:insideV w:val="single" w:sz="8" w:space="0" w:color="8A404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</w:tcBorders>
      </w:tcPr>
    </w:tblStylePr>
    <w:tblStylePr w:type="band1Vert">
      <w:tblPr/>
      <w:tcPr>
        <w:tcBorders>
          <w:top w:val="single" w:sz="8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</w:tcBorders>
        <w:shd w:val="clear" w:color="auto" w:fill="E6CACD" w:themeFill="accent1" w:themeFillTint="3F"/>
      </w:tcPr>
    </w:tblStylePr>
    <w:tblStylePr w:type="band1Horz">
      <w:tblPr/>
      <w:tcPr>
        <w:tcBorders>
          <w:top w:val="single" w:sz="8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  <w:insideV w:val="single" w:sz="8" w:space="0" w:color="8A4048" w:themeColor="accent1"/>
        </w:tcBorders>
        <w:shd w:val="clear" w:color="auto" w:fill="E6CACD" w:themeFill="accent1" w:themeFillTint="3F"/>
      </w:tcPr>
    </w:tblStylePr>
    <w:tblStylePr w:type="band2Horz">
      <w:tblPr/>
      <w:tcPr>
        <w:tcBorders>
          <w:top w:val="single" w:sz="8" w:space="0" w:color="8A4048" w:themeColor="accent1"/>
          <w:left w:val="single" w:sz="8" w:space="0" w:color="8A4048" w:themeColor="accent1"/>
          <w:bottom w:val="single" w:sz="8" w:space="0" w:color="8A4048" w:themeColor="accent1"/>
          <w:right w:val="single" w:sz="8" w:space="0" w:color="8A4048" w:themeColor="accent1"/>
          <w:insideV w:val="single" w:sz="8" w:space="0" w:color="8A4048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010883"/>
    <w:pPr>
      <w:spacing w:before="100" w:beforeAutospacing="1" w:after="100" w:afterAutospacing="1"/>
    </w:pPr>
    <w:rPr>
      <w:rFonts w:eastAsia="Times New Roman"/>
      <w:lang w:val="fr-CH" w:eastAsia="fr-CH"/>
    </w:rPr>
  </w:style>
  <w:style w:type="character" w:styleId="lev">
    <w:name w:val="Strong"/>
    <w:basedOn w:val="Policepardfaut"/>
    <w:uiPriority w:val="22"/>
    <w:qFormat/>
    <w:rsid w:val="00010883"/>
    <w:rPr>
      <w:b/>
      <w:bCs/>
    </w:rPr>
  </w:style>
  <w:style w:type="paragraph" w:customStyle="1" w:styleId="bodytext">
    <w:name w:val="bodytext"/>
    <w:basedOn w:val="Normal"/>
    <w:rsid w:val="00952D66"/>
    <w:pPr>
      <w:spacing w:before="100" w:beforeAutospacing="1" w:after="100" w:afterAutospacing="1"/>
    </w:pPr>
    <w:rPr>
      <w:rFonts w:eastAsia="Times New Roman"/>
      <w:lang w:val="fr-CH" w:eastAsia="fr-CH"/>
    </w:rPr>
  </w:style>
  <w:style w:type="character" w:styleId="Mentionnonrsolue">
    <w:name w:val="Unresolved Mention"/>
    <w:basedOn w:val="Policepardfaut"/>
    <w:uiPriority w:val="99"/>
    <w:semiHidden/>
    <w:unhideWhenUsed/>
    <w:rsid w:val="000E27D1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semiHidden/>
    <w:rsid w:val="000E27D1"/>
    <w:rPr>
      <w:rFonts w:asciiTheme="majorHAnsi" w:eastAsiaTheme="majorEastAsia" w:hAnsiTheme="majorHAnsi" w:cstheme="majorBidi"/>
      <w:i/>
      <w:iCs/>
      <w:color w:val="673035" w:themeColor="accent1" w:themeShade="BF"/>
      <w:sz w:val="24"/>
      <w:szCs w:val="24"/>
      <w:lang w:eastAsia="ko-KR"/>
    </w:rPr>
  </w:style>
  <w:style w:type="character" w:styleId="Lienhypertextesuivivisit">
    <w:name w:val="FollowedHyperlink"/>
    <w:basedOn w:val="Policepardfaut"/>
    <w:semiHidden/>
    <w:unhideWhenUsed/>
    <w:rsid w:val="005707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1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6928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6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9389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6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6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5921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6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www.la-buvette.ch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A4048"/>
      </a:accent1>
      <a:accent2>
        <a:srgbClr val="999999"/>
      </a:accent2>
      <a:accent3>
        <a:srgbClr val="808080"/>
      </a:accent3>
      <a:accent4>
        <a:srgbClr val="336666"/>
      </a:accent4>
      <a:accent5>
        <a:srgbClr val="333366"/>
      </a:accent5>
      <a:accent6>
        <a:srgbClr val="99996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AC6B0-46FB-455D-BD77-89902EC7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4</TotalTime>
  <Pages>7</Pages>
  <Words>936</Words>
  <Characters>5151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Imagine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Jean-Marc Gueguen</dc:creator>
  <cp:lastModifiedBy>Naveen</cp:lastModifiedBy>
  <cp:revision>5</cp:revision>
  <cp:lastPrinted>2025-03-17T08:58:00Z</cp:lastPrinted>
  <dcterms:created xsi:type="dcterms:W3CDTF">2025-05-16T05:54:00Z</dcterms:created>
  <dcterms:modified xsi:type="dcterms:W3CDTF">2025-05-19T07:46:00Z</dcterms:modified>
</cp:coreProperties>
</file>